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312C1" w14:textId="77777777" w:rsidR="0041349B" w:rsidRPr="002F24DC" w:rsidRDefault="0041349B" w:rsidP="00E7753F">
      <w:pPr>
        <w:pStyle w:val="NoSpacing"/>
        <w:tabs>
          <w:tab w:val="center" w:pos="4510"/>
          <w:tab w:val="left" w:pos="7889"/>
        </w:tabs>
        <w:jc w:val="center"/>
        <w:outlineLvl w:val="0"/>
        <w:rPr>
          <w:rFonts w:ascii="Arial" w:eastAsia="Arial" w:hAnsi="Arial" w:cs="Arial"/>
          <w:b/>
          <w:bCs/>
          <w:sz w:val="21"/>
          <w:szCs w:val="21"/>
          <w:u w:val="single"/>
        </w:rPr>
      </w:pPr>
      <w:r w:rsidRPr="002F24DC">
        <w:rPr>
          <w:rFonts w:ascii="Arial" w:eastAsia="Arial" w:hAnsi="Arial" w:cs="Arial"/>
          <w:b/>
          <w:bCs/>
          <w:sz w:val="21"/>
          <w:szCs w:val="21"/>
          <w:u w:val="single"/>
        </w:rPr>
        <w:t>Key Information Document</w:t>
      </w:r>
    </w:p>
    <w:p w14:paraId="76633EA5" w14:textId="77777777" w:rsidR="0041349B" w:rsidRPr="002F24DC" w:rsidRDefault="0041349B" w:rsidP="0041349B">
      <w:pPr>
        <w:pStyle w:val="NoSpacing"/>
        <w:tabs>
          <w:tab w:val="center" w:pos="4510"/>
          <w:tab w:val="left" w:pos="7889"/>
        </w:tabs>
        <w:jc w:val="center"/>
        <w:rPr>
          <w:rFonts w:ascii="Arial" w:eastAsia="Arial" w:hAnsi="Arial" w:cs="Arial"/>
          <w:b/>
          <w:bCs/>
          <w:sz w:val="21"/>
          <w:szCs w:val="21"/>
          <w:u w:val="single"/>
        </w:rPr>
      </w:pPr>
    </w:p>
    <w:p w14:paraId="58672A30" w14:textId="113B1813" w:rsidR="0041349B" w:rsidRPr="002F24DC" w:rsidRDefault="0041349B" w:rsidP="0041349B">
      <w:pPr>
        <w:pStyle w:val="NoSpacing"/>
        <w:tabs>
          <w:tab w:val="center" w:pos="4510"/>
          <w:tab w:val="left" w:pos="7889"/>
        </w:tabs>
        <w:rPr>
          <w:rFonts w:ascii="Arial" w:eastAsia="Arial" w:hAnsi="Arial" w:cs="Arial"/>
          <w:bCs/>
          <w:sz w:val="21"/>
          <w:szCs w:val="21"/>
        </w:rPr>
      </w:pPr>
      <w:r w:rsidRPr="002F24DC">
        <w:rPr>
          <w:rFonts w:ascii="Arial" w:eastAsia="Arial" w:hAnsi="Arial" w:cs="Arial"/>
          <w:bCs/>
          <w:sz w:val="21"/>
          <w:szCs w:val="21"/>
        </w:rPr>
        <w:t>This document sets out key information about your relationship with us, including details about pay, holiday entitlement and other benefits.</w:t>
      </w:r>
    </w:p>
    <w:p w14:paraId="08CA6329" w14:textId="77777777" w:rsidR="0041349B" w:rsidRPr="002F24DC" w:rsidRDefault="0041349B" w:rsidP="0041349B">
      <w:pPr>
        <w:pStyle w:val="NoSpacing"/>
        <w:tabs>
          <w:tab w:val="center" w:pos="4510"/>
          <w:tab w:val="left" w:pos="7889"/>
        </w:tabs>
        <w:rPr>
          <w:rFonts w:ascii="Arial" w:eastAsia="Arial" w:hAnsi="Arial" w:cs="Arial"/>
          <w:bCs/>
          <w:sz w:val="21"/>
          <w:szCs w:val="21"/>
        </w:rPr>
      </w:pPr>
    </w:p>
    <w:p w14:paraId="574AC8B3" w14:textId="21834097" w:rsidR="0041349B" w:rsidRPr="002F24DC" w:rsidRDefault="0041349B" w:rsidP="00E7753F">
      <w:pPr>
        <w:pStyle w:val="NoSpacing"/>
        <w:tabs>
          <w:tab w:val="center" w:pos="4510"/>
          <w:tab w:val="left" w:pos="7889"/>
        </w:tabs>
        <w:outlineLvl w:val="0"/>
        <w:rPr>
          <w:rFonts w:ascii="Arial" w:eastAsia="Arial" w:hAnsi="Arial" w:cs="Arial"/>
          <w:bCs/>
          <w:sz w:val="21"/>
          <w:szCs w:val="21"/>
        </w:rPr>
      </w:pPr>
      <w:r w:rsidRPr="002F24DC">
        <w:rPr>
          <w:rFonts w:ascii="Arial" w:eastAsia="Arial" w:hAnsi="Arial" w:cs="Arial"/>
          <w:bCs/>
          <w:sz w:val="21"/>
          <w:szCs w:val="21"/>
        </w:rPr>
        <w:t xml:space="preserve">Further information can be found at </w:t>
      </w:r>
      <w:r w:rsidR="0079001E" w:rsidRPr="002F24DC">
        <w:rPr>
          <w:rFonts w:ascii="Arial" w:eastAsia="Arial" w:hAnsi="Arial" w:cs="Arial"/>
          <w:bCs/>
          <w:sz w:val="21"/>
          <w:szCs w:val="21"/>
        </w:rPr>
        <w:t>[</w:t>
      </w:r>
      <w:r w:rsidR="0079001E" w:rsidRPr="002F24DC">
        <w:rPr>
          <w:rFonts w:ascii="Arial" w:eastAsia="Arial" w:hAnsi="Arial" w:cs="Arial"/>
          <w:bCs/>
          <w:sz w:val="21"/>
          <w:szCs w:val="21"/>
          <w:highlight w:val="yellow"/>
        </w:rPr>
        <w:t>for E</w:t>
      </w:r>
      <w:r w:rsidR="00716AE7">
        <w:rPr>
          <w:rFonts w:ascii="Arial" w:eastAsia="Arial" w:hAnsi="Arial" w:cs="Arial"/>
          <w:bCs/>
          <w:sz w:val="21"/>
          <w:szCs w:val="21"/>
          <w:highlight w:val="yellow"/>
        </w:rPr>
        <w:t xml:space="preserve">mployment </w:t>
      </w:r>
      <w:r w:rsidR="0079001E" w:rsidRPr="002F24DC">
        <w:rPr>
          <w:rFonts w:ascii="Arial" w:eastAsia="Arial" w:hAnsi="Arial" w:cs="Arial"/>
          <w:bCs/>
          <w:sz w:val="21"/>
          <w:szCs w:val="21"/>
          <w:highlight w:val="yellow"/>
        </w:rPr>
        <w:t>B</w:t>
      </w:r>
      <w:r w:rsidR="00716AE7">
        <w:rPr>
          <w:rFonts w:ascii="Arial" w:eastAsia="Arial" w:hAnsi="Arial" w:cs="Arial"/>
          <w:bCs/>
          <w:sz w:val="21"/>
          <w:szCs w:val="21"/>
          <w:highlight w:val="yellow"/>
        </w:rPr>
        <w:t>usiness</w:t>
      </w:r>
      <w:r w:rsidR="0079001E" w:rsidRPr="002F24DC">
        <w:rPr>
          <w:rFonts w:ascii="Arial" w:eastAsia="Arial" w:hAnsi="Arial" w:cs="Arial"/>
          <w:bCs/>
          <w:sz w:val="21"/>
          <w:szCs w:val="21"/>
          <w:highlight w:val="yellow"/>
        </w:rPr>
        <w:t xml:space="preserve"> to insert here]</w:t>
      </w:r>
    </w:p>
    <w:p w14:paraId="6B026CB1" w14:textId="77777777" w:rsidR="0041349B" w:rsidRPr="002F24DC" w:rsidRDefault="0041349B" w:rsidP="0041349B">
      <w:pPr>
        <w:pStyle w:val="NoSpacing"/>
        <w:tabs>
          <w:tab w:val="center" w:pos="4510"/>
          <w:tab w:val="left" w:pos="7889"/>
        </w:tabs>
        <w:rPr>
          <w:rFonts w:ascii="Arial" w:eastAsia="Arial" w:hAnsi="Arial" w:cs="Arial"/>
          <w:bCs/>
          <w:sz w:val="21"/>
          <w:szCs w:val="21"/>
        </w:rPr>
      </w:pPr>
    </w:p>
    <w:p w14:paraId="272DF88B" w14:textId="05C6A535" w:rsidR="035A2FD1" w:rsidRDefault="035A2FD1" w:rsidP="035A2FD1">
      <w:pPr>
        <w:rPr>
          <w:rFonts w:ascii="Arial" w:eastAsia="Arial" w:hAnsi="Arial" w:cs="Arial"/>
          <w:sz w:val="21"/>
          <w:szCs w:val="21"/>
        </w:rPr>
      </w:pPr>
      <w:r w:rsidRPr="035A2FD1">
        <w:rPr>
          <w:rFonts w:ascii="Arial" w:eastAsia="Arial" w:hAnsi="Arial" w:cs="Arial"/>
          <w:sz w:val="21"/>
          <w:szCs w:val="21"/>
        </w:rPr>
        <w:t xml:space="preserve">The Employment Agency Standards (EAS) Inspectorate is the government authority responsible for the enforcement of certain agency worker rights. You can raise a concern with them directly on 020 7215 5000 or through the </w:t>
      </w:r>
      <w:proofErr w:type="spellStart"/>
      <w:r w:rsidRPr="035A2FD1">
        <w:rPr>
          <w:rFonts w:ascii="Arial" w:eastAsia="Arial" w:hAnsi="Arial" w:cs="Arial"/>
          <w:sz w:val="21"/>
          <w:szCs w:val="21"/>
        </w:rPr>
        <w:t>Acas</w:t>
      </w:r>
      <w:proofErr w:type="spellEnd"/>
      <w:r w:rsidRPr="035A2FD1">
        <w:rPr>
          <w:rFonts w:ascii="Arial" w:eastAsia="Arial" w:hAnsi="Arial" w:cs="Arial"/>
          <w:sz w:val="21"/>
          <w:szCs w:val="21"/>
        </w:rPr>
        <w:t xml:space="preserve"> helpline on 0300 123 1100, Monday to Friday, 8am to 6pm.</w:t>
      </w:r>
    </w:p>
    <w:p w14:paraId="35A8DEF3" w14:textId="77777777" w:rsidR="00CA7F93" w:rsidRPr="002F24DC" w:rsidRDefault="00CA7F93" w:rsidP="00C9267D">
      <w:pPr>
        <w:pStyle w:val="NoSpacing"/>
        <w:rPr>
          <w:rFonts w:ascii="Arial" w:eastAsia="Arial" w:hAnsi="Arial" w:cs="Arial"/>
          <w:b/>
          <w:bCs/>
          <w:sz w:val="21"/>
          <w:szCs w:val="21"/>
          <w:u w:val="single"/>
        </w:rPr>
      </w:pPr>
    </w:p>
    <w:p w14:paraId="0646ABF8" w14:textId="613B6F1C" w:rsidR="00CA7F93" w:rsidRPr="002F24DC" w:rsidRDefault="00421FB0" w:rsidP="00E7753F">
      <w:pPr>
        <w:pStyle w:val="NoSpacing"/>
        <w:jc w:val="center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2F24DC">
        <w:rPr>
          <w:rFonts w:ascii="Arial" w:eastAsia="Arial" w:hAnsi="Arial" w:cs="Arial"/>
          <w:b/>
          <w:bCs/>
          <w:sz w:val="21"/>
          <w:szCs w:val="21"/>
        </w:rPr>
        <w:t xml:space="preserve">GENERAL </w:t>
      </w:r>
      <w:r w:rsidR="00CA7F93" w:rsidRPr="002F24DC">
        <w:rPr>
          <w:rFonts w:ascii="Arial" w:eastAsia="Arial" w:hAnsi="Arial" w:cs="Arial"/>
          <w:b/>
          <w:bCs/>
          <w:sz w:val="21"/>
          <w:szCs w:val="21"/>
        </w:rPr>
        <w:t>INFORMATION</w:t>
      </w:r>
    </w:p>
    <w:p w14:paraId="7303918C" w14:textId="49419322" w:rsidR="00227B14" w:rsidRPr="002F24DC" w:rsidRDefault="00227B14" w:rsidP="008657DD">
      <w:pPr>
        <w:pStyle w:val="NoSpacing"/>
        <w:jc w:val="center"/>
        <w:rPr>
          <w:rFonts w:ascii="Arial" w:hAnsi="Arial" w:cs="Arial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337"/>
      </w:tblGrid>
      <w:tr w:rsidR="00A32A84" w:rsidRPr="002F24DC" w14:paraId="4E5E97C2" w14:textId="77777777" w:rsidTr="035A2FD1">
        <w:tc>
          <w:tcPr>
            <w:tcW w:w="4673" w:type="dxa"/>
          </w:tcPr>
          <w:p w14:paraId="6AF3AEA7" w14:textId="77777777" w:rsidR="00A32A84" w:rsidRPr="002F24DC" w:rsidRDefault="0EC3F085" w:rsidP="0EC3F085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Your name:</w:t>
            </w:r>
          </w:p>
        </w:tc>
        <w:tc>
          <w:tcPr>
            <w:tcW w:w="4337" w:type="dxa"/>
          </w:tcPr>
          <w:p w14:paraId="2180342E" w14:textId="4D9CBB36" w:rsidR="00A32A84" w:rsidRPr="002F24DC" w:rsidRDefault="00995540" w:rsidP="008657D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[[ENID_FORENAME$]] [[ENID_SURNAME$]]</w:t>
            </w:r>
          </w:p>
        </w:tc>
      </w:tr>
      <w:tr w:rsidR="00A32A84" w:rsidRPr="002F24DC" w14:paraId="44A499AD" w14:textId="77777777" w:rsidTr="035A2FD1">
        <w:tc>
          <w:tcPr>
            <w:tcW w:w="4673" w:type="dxa"/>
          </w:tcPr>
          <w:p w14:paraId="3CBBB653" w14:textId="15E3206F" w:rsidR="00A32A84" w:rsidRPr="002F24DC" w:rsidRDefault="0EC3F085" w:rsidP="0EC3F085">
            <w:pPr>
              <w:pStyle w:val="NoSpacing"/>
              <w:rPr>
                <w:rFonts w:ascii="Arial" w:eastAsia="Arial" w:hAnsi="Arial" w:cs="Arial"/>
                <w:sz w:val="21"/>
                <w:szCs w:val="21"/>
              </w:rPr>
            </w:pPr>
            <w:r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Name of employment business:</w:t>
            </w:r>
          </w:p>
        </w:tc>
        <w:tc>
          <w:tcPr>
            <w:tcW w:w="4337" w:type="dxa"/>
          </w:tcPr>
          <w:p w14:paraId="084E7329" w14:textId="10C6F13E" w:rsidR="00A32A84" w:rsidRPr="002F24DC" w:rsidRDefault="00995540" w:rsidP="008657D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[[SDF_SYS_NAME$]]</w:t>
            </w:r>
          </w:p>
        </w:tc>
      </w:tr>
      <w:tr w:rsidR="00874B4A" w:rsidRPr="002F24DC" w14:paraId="0861063E" w14:textId="77777777" w:rsidTr="035A2FD1">
        <w:tc>
          <w:tcPr>
            <w:tcW w:w="4673" w:type="dxa"/>
          </w:tcPr>
          <w:p w14:paraId="5A7F4B35" w14:textId="48A064EC" w:rsidR="00874B4A" w:rsidRPr="002F24DC" w:rsidRDefault="00874B4A" w:rsidP="0041349B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Your employer</w:t>
            </w:r>
            <w:r w:rsidR="004D6EC0"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(if different from the employment business)</w:t>
            </w:r>
            <w:r w:rsidR="003A5136"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4337" w:type="dxa"/>
          </w:tcPr>
          <w:p w14:paraId="60752032" w14:textId="7ABE1333" w:rsidR="00874B4A" w:rsidRPr="002F24DC" w:rsidRDefault="00874B4A" w:rsidP="00FE67BB">
            <w:pPr>
              <w:rPr>
                <w:rStyle w:val="normaltextrun"/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41349B" w:rsidRPr="002F24DC" w14:paraId="6D1BF248" w14:textId="77777777" w:rsidTr="035A2FD1">
        <w:tc>
          <w:tcPr>
            <w:tcW w:w="4673" w:type="dxa"/>
          </w:tcPr>
          <w:p w14:paraId="3049D0F5" w14:textId="4A8B7F48" w:rsidR="0041349B" w:rsidRPr="002F24DC" w:rsidRDefault="035A2FD1" w:rsidP="035A2FD1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35A2FD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Type of contract you will be engaged under:</w:t>
            </w:r>
          </w:p>
        </w:tc>
        <w:tc>
          <w:tcPr>
            <w:tcW w:w="4337" w:type="dxa"/>
          </w:tcPr>
          <w:p w14:paraId="1AE20D10" w14:textId="77777777" w:rsidR="0041349B" w:rsidRPr="002F24DC" w:rsidRDefault="0041349B" w:rsidP="00950DC5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98134B" w:rsidRPr="002F24DC" w14:paraId="661D49C9" w14:textId="77777777" w:rsidTr="035A2FD1">
        <w:tc>
          <w:tcPr>
            <w:tcW w:w="4673" w:type="dxa"/>
          </w:tcPr>
          <w:p w14:paraId="2605B7C7" w14:textId="63534BDA" w:rsidR="0098134B" w:rsidRPr="002F24DC" w:rsidRDefault="0098134B" w:rsidP="003813DF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Who will be responsible for paying you</w:t>
            </w:r>
            <w:r w:rsidR="004D6EC0"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(if different from your employer</w:t>
            </w:r>
            <w:proofErr w:type="gramStart"/>
            <w:r w:rsidR="004D6EC0"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)</w:t>
            </w:r>
            <w:r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:</w:t>
            </w:r>
            <w:proofErr w:type="gramEnd"/>
          </w:p>
        </w:tc>
        <w:tc>
          <w:tcPr>
            <w:tcW w:w="4337" w:type="dxa"/>
          </w:tcPr>
          <w:p w14:paraId="44680890" w14:textId="77777777" w:rsidR="0098134B" w:rsidRPr="002F24DC" w:rsidRDefault="0098134B" w:rsidP="00950DC5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B95DE3" w:rsidRPr="002F24DC" w14:paraId="24C22A7A" w14:textId="77777777" w:rsidTr="035A2FD1">
        <w:tc>
          <w:tcPr>
            <w:tcW w:w="4673" w:type="dxa"/>
          </w:tcPr>
          <w:p w14:paraId="269266C1" w14:textId="77777777" w:rsidR="00B95DE3" w:rsidRPr="002F24DC" w:rsidDel="00E7753F" w:rsidRDefault="00B95DE3" w:rsidP="00921D67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How often you will be paid:</w:t>
            </w:r>
          </w:p>
        </w:tc>
        <w:tc>
          <w:tcPr>
            <w:tcW w:w="4337" w:type="dxa"/>
          </w:tcPr>
          <w:p w14:paraId="597CD347" w14:textId="7E35EB03" w:rsidR="00B95DE3" w:rsidRPr="002F24DC" w:rsidRDefault="00B95DE3" w:rsidP="00921D67">
            <w:pPr>
              <w:rPr>
                <w:rStyle w:val="normaltextrun"/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E7753F" w:rsidRPr="002F24DC" w14:paraId="62A7DEC3" w14:textId="77777777" w:rsidTr="035A2FD1">
        <w:tc>
          <w:tcPr>
            <w:tcW w:w="4673" w:type="dxa"/>
          </w:tcPr>
          <w:p w14:paraId="0595DD07" w14:textId="548B0294" w:rsidR="00E7753F" w:rsidRPr="002F24DC" w:rsidRDefault="2E07A68E" w:rsidP="2E07A68E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Expected or minimum rate of pay:</w:t>
            </w:r>
          </w:p>
        </w:tc>
        <w:tc>
          <w:tcPr>
            <w:tcW w:w="4337" w:type="dxa"/>
          </w:tcPr>
          <w:p w14:paraId="614D0439" w14:textId="7585BF1C" w:rsidR="00E7753F" w:rsidRPr="002F24DC" w:rsidRDefault="00E7753F" w:rsidP="00F1464E">
            <w:pPr>
              <w:rPr>
                <w:sz w:val="21"/>
                <w:szCs w:val="21"/>
              </w:rPr>
            </w:pPr>
          </w:p>
        </w:tc>
      </w:tr>
      <w:tr w:rsidR="00D017C7" w:rsidRPr="002F24DC" w14:paraId="40746790" w14:textId="77777777" w:rsidTr="035A2FD1">
        <w:tc>
          <w:tcPr>
            <w:tcW w:w="4673" w:type="dxa"/>
          </w:tcPr>
          <w:p w14:paraId="5195EA5D" w14:textId="50CE969A" w:rsidR="00D017C7" w:rsidRPr="002F24DC" w:rsidRDefault="035A2FD1" w:rsidP="035A2FD1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35A2FD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Deductions from your pay required by law:</w:t>
            </w:r>
          </w:p>
        </w:tc>
        <w:tc>
          <w:tcPr>
            <w:tcW w:w="4337" w:type="dxa"/>
          </w:tcPr>
          <w:p w14:paraId="7F4CCD7E" w14:textId="041B914A" w:rsidR="00D017C7" w:rsidRPr="002F24DC" w:rsidRDefault="00D017C7" w:rsidP="00950DC5">
            <w:pPr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B37018" w:rsidRPr="002F24DC" w14:paraId="04978528" w14:textId="77777777" w:rsidTr="035A2FD1">
        <w:tc>
          <w:tcPr>
            <w:tcW w:w="4673" w:type="dxa"/>
          </w:tcPr>
          <w:p w14:paraId="46CC7A8A" w14:textId="4B1263F3" w:rsidR="00264508" w:rsidRPr="002F24DC" w:rsidRDefault="035A2FD1" w:rsidP="035A2FD1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35A2FD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Any other deductions or costs from your pay (to include amounts or how they are calculated):</w:t>
            </w:r>
          </w:p>
        </w:tc>
        <w:tc>
          <w:tcPr>
            <w:tcW w:w="4337" w:type="dxa"/>
          </w:tcPr>
          <w:p w14:paraId="2D85E463" w14:textId="77777777" w:rsidR="00B37018" w:rsidRPr="002F24DC" w:rsidRDefault="00B37018" w:rsidP="00950DC5">
            <w:pPr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B85791" w:rsidRPr="002F24DC" w14:paraId="3A4CF8A9" w14:textId="77777777" w:rsidTr="035A2FD1">
        <w:tc>
          <w:tcPr>
            <w:tcW w:w="4673" w:type="dxa"/>
          </w:tcPr>
          <w:p w14:paraId="7D329C7D" w14:textId="21230B69" w:rsidR="00B85791" w:rsidRPr="035A2FD1" w:rsidRDefault="00B85791" w:rsidP="035A2FD1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Any fees for goods or services:</w:t>
            </w:r>
          </w:p>
        </w:tc>
        <w:tc>
          <w:tcPr>
            <w:tcW w:w="4337" w:type="dxa"/>
          </w:tcPr>
          <w:p w14:paraId="19AA6E0F" w14:textId="77777777" w:rsidR="00B85791" w:rsidRPr="002F24DC" w:rsidRDefault="00B85791" w:rsidP="00950DC5">
            <w:pPr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</w:p>
        </w:tc>
      </w:tr>
      <w:tr w:rsidR="005117A8" w:rsidRPr="002F24DC" w14:paraId="3C32C891" w14:textId="77777777" w:rsidTr="035A2FD1">
        <w:tc>
          <w:tcPr>
            <w:tcW w:w="4673" w:type="dxa"/>
          </w:tcPr>
          <w:p w14:paraId="4F52CFB4" w14:textId="5981EB3B" w:rsidR="006B4B05" w:rsidRPr="002F24DC" w:rsidRDefault="0EC3F085" w:rsidP="0EC3F085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Holiday entitlement</w:t>
            </w:r>
            <w:r w:rsidR="00F7197C"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and pay</w:t>
            </w:r>
            <w:r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4337" w:type="dxa"/>
          </w:tcPr>
          <w:p w14:paraId="36F6FC1D" w14:textId="0E58B7B5" w:rsidR="005117A8" w:rsidRPr="002F24DC" w:rsidRDefault="005117A8" w:rsidP="00A32A84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4A4F3E" w:rsidRPr="002F24DC" w14:paraId="45CCC88A" w14:textId="77777777" w:rsidTr="035A2FD1">
        <w:tc>
          <w:tcPr>
            <w:tcW w:w="4673" w:type="dxa"/>
          </w:tcPr>
          <w:p w14:paraId="70A6CDC3" w14:textId="6C9B740D" w:rsidR="00DE37D1" w:rsidRPr="002F24DC" w:rsidRDefault="035A2FD1" w:rsidP="035A2FD1">
            <w:pPr>
              <w:pStyle w:val="NoSpacing"/>
              <w:rPr>
                <w:rFonts w:ascii="Arial" w:eastAsia="Arial" w:hAnsi="Arial" w:cs="Arial"/>
                <w:sz w:val="21"/>
                <w:szCs w:val="21"/>
              </w:rPr>
            </w:pPr>
            <w:r w:rsidRPr="035A2FD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Additional benefits:</w:t>
            </w:r>
          </w:p>
        </w:tc>
        <w:tc>
          <w:tcPr>
            <w:tcW w:w="4337" w:type="dxa"/>
          </w:tcPr>
          <w:p w14:paraId="4A309B90" w14:textId="7C8C4815" w:rsidR="004A4F3E" w:rsidRPr="002F24DC" w:rsidRDefault="004A4F3E" w:rsidP="00A32A84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  <w:bookmarkStart w:id="0" w:name="_GoBack"/>
            <w:bookmarkEnd w:id="0"/>
          </w:p>
        </w:tc>
      </w:tr>
    </w:tbl>
    <w:p w14:paraId="42335FBA" w14:textId="77777777" w:rsidR="00A32A84" w:rsidRPr="002F24DC" w:rsidRDefault="00A32A84" w:rsidP="00A32A84">
      <w:pPr>
        <w:pStyle w:val="NoSpacing"/>
        <w:jc w:val="center"/>
        <w:rPr>
          <w:rFonts w:ascii="Arial" w:hAnsi="Arial" w:cs="Arial"/>
          <w:b/>
          <w:sz w:val="21"/>
          <w:szCs w:val="21"/>
        </w:rPr>
      </w:pPr>
    </w:p>
    <w:p w14:paraId="55C55D35" w14:textId="77777777" w:rsidR="00B462CC" w:rsidRPr="002F24DC" w:rsidRDefault="00B462CC" w:rsidP="00B462CC">
      <w:pPr>
        <w:pStyle w:val="NoSpacing"/>
        <w:rPr>
          <w:rFonts w:ascii="Arial" w:hAnsi="Arial" w:cs="Arial"/>
          <w:b/>
          <w:sz w:val="21"/>
          <w:szCs w:val="21"/>
        </w:rPr>
      </w:pPr>
    </w:p>
    <w:p w14:paraId="0F959658" w14:textId="0F419F7A" w:rsidR="00227B14" w:rsidRPr="002F24DC" w:rsidRDefault="0EC3F085" w:rsidP="00E7753F">
      <w:pPr>
        <w:pStyle w:val="NoSpacing"/>
        <w:jc w:val="center"/>
        <w:outlineLvl w:val="0"/>
        <w:rPr>
          <w:rFonts w:ascii="Arial" w:eastAsia="Arial" w:hAnsi="Arial" w:cs="Arial"/>
          <w:b/>
          <w:bCs/>
          <w:sz w:val="21"/>
          <w:szCs w:val="21"/>
        </w:rPr>
      </w:pPr>
      <w:r w:rsidRPr="002F24DC">
        <w:rPr>
          <w:rFonts w:ascii="Arial" w:eastAsia="Arial" w:hAnsi="Arial" w:cs="Arial"/>
          <w:b/>
          <w:bCs/>
          <w:sz w:val="21"/>
          <w:szCs w:val="21"/>
        </w:rPr>
        <w:t>EXAMPLE PAY</w:t>
      </w:r>
    </w:p>
    <w:p w14:paraId="638FCEFB" w14:textId="77777777" w:rsidR="00CA7F93" w:rsidRPr="002F24DC" w:rsidRDefault="00CA7F93" w:rsidP="0EC3F085">
      <w:pPr>
        <w:pStyle w:val="NoSpacing"/>
        <w:jc w:val="center"/>
        <w:rPr>
          <w:rFonts w:ascii="Arial" w:eastAsia="Arial" w:hAnsi="Arial" w:cs="Arial"/>
          <w:b/>
          <w:bCs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337"/>
      </w:tblGrid>
      <w:tr w:rsidR="00227B14" w:rsidRPr="002F24DC" w14:paraId="1285463B" w14:textId="77777777" w:rsidTr="035A2FD1">
        <w:tc>
          <w:tcPr>
            <w:tcW w:w="4673" w:type="dxa"/>
          </w:tcPr>
          <w:p w14:paraId="78B56A82" w14:textId="6E062248" w:rsidR="00227B14" w:rsidRPr="002F24DC" w:rsidRDefault="00E82A34" w:rsidP="7C9184B5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Example r</w:t>
            </w:r>
            <w:r w:rsidR="7C9184B5"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ate of pay:</w:t>
            </w:r>
          </w:p>
        </w:tc>
        <w:tc>
          <w:tcPr>
            <w:tcW w:w="4337" w:type="dxa"/>
          </w:tcPr>
          <w:p w14:paraId="62C3F470" w14:textId="2CB649B6" w:rsidR="00227B14" w:rsidRPr="002F24DC" w:rsidRDefault="00227B14" w:rsidP="00D9560A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227B14" w:rsidRPr="002F24DC" w14:paraId="005FD671" w14:textId="77777777" w:rsidTr="035A2FD1">
        <w:tc>
          <w:tcPr>
            <w:tcW w:w="4673" w:type="dxa"/>
          </w:tcPr>
          <w:p w14:paraId="4E29F04F" w14:textId="1B1A6755" w:rsidR="00227B14" w:rsidRPr="002F24DC" w:rsidRDefault="035A2FD1" w:rsidP="035A2FD1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35A2FD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Deductions from your wage required by law:</w:t>
            </w:r>
          </w:p>
        </w:tc>
        <w:tc>
          <w:tcPr>
            <w:tcW w:w="4337" w:type="dxa"/>
          </w:tcPr>
          <w:p w14:paraId="39F4D36D" w14:textId="47CF7DEB" w:rsidR="00227B14" w:rsidRPr="002F24DC" w:rsidRDefault="00227B14" w:rsidP="00D9560A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AB2EDE" w:rsidRPr="002F24DC" w14:paraId="6EEBAAF6" w14:textId="77777777" w:rsidTr="035A2FD1">
        <w:tc>
          <w:tcPr>
            <w:tcW w:w="4673" w:type="dxa"/>
          </w:tcPr>
          <w:p w14:paraId="412A7EB4" w14:textId="6B85A7BE" w:rsidR="00AB2EDE" w:rsidRPr="002F24DC" w:rsidRDefault="004D0C94" w:rsidP="00AB2EDE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Any o</w:t>
            </w:r>
            <w:r w:rsidR="00F939CD"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ther deductions </w:t>
            </w:r>
            <w:r w:rsidR="00FD0461"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or costs </w:t>
            </w:r>
            <w:r w:rsidR="00F939CD"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from your </w:t>
            </w:r>
            <w:r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wage</w:t>
            </w:r>
            <w:r w:rsidR="00816182" w:rsidRPr="002F24DC">
              <w:rPr>
                <w:rFonts w:ascii="Arial" w:eastAsia="Arial" w:hAnsi="Arial" w:cs="Arial"/>
                <w:b/>
                <w:bCs/>
                <w:sz w:val="21"/>
                <w:szCs w:val="21"/>
              </w:rPr>
              <w:t>:</w:t>
            </w:r>
          </w:p>
        </w:tc>
        <w:tc>
          <w:tcPr>
            <w:tcW w:w="4337" w:type="dxa"/>
          </w:tcPr>
          <w:p w14:paraId="164BA452" w14:textId="7E1E88E5" w:rsidR="00AB2EDE" w:rsidRPr="002F24DC" w:rsidRDefault="00AB2EDE" w:rsidP="00D9560A">
            <w:pPr>
              <w:pStyle w:val="NoSpacing"/>
              <w:rPr>
                <w:rStyle w:val="normaltextrun"/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B85791" w:rsidRPr="002F24DC" w14:paraId="0E34735C" w14:textId="77777777" w:rsidTr="035A2FD1">
        <w:tc>
          <w:tcPr>
            <w:tcW w:w="4673" w:type="dxa"/>
          </w:tcPr>
          <w:p w14:paraId="1D2D76E8" w14:textId="3382945C" w:rsidR="00B85791" w:rsidRPr="002F24DC" w:rsidRDefault="00B85791" w:rsidP="00B85791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Any fees for goods or services:</w:t>
            </w:r>
          </w:p>
        </w:tc>
        <w:tc>
          <w:tcPr>
            <w:tcW w:w="4337" w:type="dxa"/>
          </w:tcPr>
          <w:p w14:paraId="7437729A" w14:textId="77777777" w:rsidR="00B85791" w:rsidRPr="002F24DC" w:rsidRDefault="00B85791" w:rsidP="00B85791">
            <w:pPr>
              <w:pStyle w:val="NoSpacing"/>
              <w:rPr>
                <w:rStyle w:val="normaltextrun"/>
                <w:rFonts w:ascii="Arial" w:hAnsi="Arial" w:cs="Arial"/>
                <w:b/>
                <w:bCs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B85791" w:rsidRPr="002F24DC" w14:paraId="539EBFC1" w14:textId="77777777" w:rsidTr="035A2FD1">
        <w:tc>
          <w:tcPr>
            <w:tcW w:w="4673" w:type="dxa"/>
          </w:tcPr>
          <w:p w14:paraId="12D31F63" w14:textId="4C9496A6" w:rsidR="00B85791" w:rsidRPr="002F24DC" w:rsidRDefault="00B85791" w:rsidP="00B85791">
            <w:pPr>
              <w:pStyle w:val="NoSpacing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 w:rsidRPr="035A2FD1">
              <w:rPr>
                <w:rFonts w:ascii="Arial" w:eastAsia="Arial" w:hAnsi="Arial" w:cs="Arial"/>
                <w:b/>
                <w:bCs/>
                <w:sz w:val="21"/>
                <w:szCs w:val="21"/>
              </w:rPr>
              <w:t>Example net take home pay:</w:t>
            </w:r>
          </w:p>
        </w:tc>
        <w:tc>
          <w:tcPr>
            <w:tcW w:w="4337" w:type="dxa"/>
          </w:tcPr>
          <w:p w14:paraId="4867DD39" w14:textId="4CB85E51" w:rsidR="00B85791" w:rsidRPr="002F24DC" w:rsidRDefault="00B85791" w:rsidP="00B85791">
            <w:pPr>
              <w:pStyle w:val="NoSpacing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</w:tbl>
    <w:p w14:paraId="15714E4C" w14:textId="04B98746" w:rsidR="003362CB" w:rsidRPr="002F24DC" w:rsidRDefault="003362CB" w:rsidP="003362CB">
      <w:pPr>
        <w:tabs>
          <w:tab w:val="left" w:pos="3416"/>
        </w:tabs>
        <w:rPr>
          <w:rFonts w:ascii="Arial" w:hAnsi="Arial" w:cs="Arial"/>
          <w:sz w:val="21"/>
          <w:szCs w:val="21"/>
        </w:rPr>
      </w:pPr>
    </w:p>
    <w:p w14:paraId="5C8728FC" w14:textId="483C359C" w:rsidR="006F5136" w:rsidRPr="002F24DC" w:rsidRDefault="006F5136" w:rsidP="003362CB">
      <w:pPr>
        <w:tabs>
          <w:tab w:val="left" w:pos="3416"/>
        </w:tabs>
        <w:rPr>
          <w:rFonts w:ascii="Arial" w:hAnsi="Arial" w:cs="Arial"/>
          <w:sz w:val="21"/>
          <w:szCs w:val="21"/>
        </w:rPr>
      </w:pPr>
    </w:p>
    <w:p w14:paraId="2584DA45" w14:textId="77777777" w:rsidR="00014D83" w:rsidRPr="002F24DC" w:rsidRDefault="00014D83" w:rsidP="003362CB">
      <w:pPr>
        <w:tabs>
          <w:tab w:val="left" w:pos="3416"/>
        </w:tabs>
        <w:rPr>
          <w:rFonts w:ascii="Arial" w:hAnsi="Arial" w:cs="Arial"/>
          <w:sz w:val="21"/>
          <w:szCs w:val="21"/>
        </w:rPr>
      </w:pPr>
    </w:p>
    <w:sectPr w:rsidR="00014D83" w:rsidRPr="002F24DC" w:rsidSect="00D8370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C440C" w14:textId="77777777" w:rsidR="000D55C3" w:rsidRDefault="000D55C3" w:rsidP="00B462CC">
      <w:r>
        <w:separator/>
      </w:r>
    </w:p>
  </w:endnote>
  <w:endnote w:type="continuationSeparator" w:id="0">
    <w:p w14:paraId="6D6659EA" w14:textId="77777777" w:rsidR="000D55C3" w:rsidRDefault="000D55C3" w:rsidP="00B462CC">
      <w:r>
        <w:continuationSeparator/>
      </w:r>
    </w:p>
  </w:endnote>
  <w:endnote w:type="continuationNotice" w:id="1">
    <w:p w14:paraId="786FEAD0" w14:textId="77777777" w:rsidR="000D55C3" w:rsidRDefault="000D55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1DD01F" w14:textId="77777777" w:rsidR="00673A69" w:rsidRDefault="00673A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484F" w14:textId="77777777" w:rsidR="00673A69" w:rsidRDefault="00673A6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C458EE" w14:textId="77777777" w:rsidR="00673A69" w:rsidRDefault="00673A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36B9C3" w14:textId="77777777" w:rsidR="000D55C3" w:rsidRDefault="000D55C3" w:rsidP="00B462CC">
      <w:r>
        <w:separator/>
      </w:r>
    </w:p>
  </w:footnote>
  <w:footnote w:type="continuationSeparator" w:id="0">
    <w:p w14:paraId="318A6EA6" w14:textId="77777777" w:rsidR="000D55C3" w:rsidRDefault="000D55C3" w:rsidP="00B462CC">
      <w:r>
        <w:continuationSeparator/>
      </w:r>
    </w:p>
  </w:footnote>
  <w:footnote w:type="continuationNotice" w:id="1">
    <w:p w14:paraId="38BA161C" w14:textId="77777777" w:rsidR="000D55C3" w:rsidRDefault="000D55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E4A60" w14:textId="77777777" w:rsidR="00673A69" w:rsidRDefault="00673A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007"/>
      <w:gridCol w:w="3007"/>
    </w:tblGrid>
    <w:tr w:rsidR="00727824" w14:paraId="58A555E5" w14:textId="77777777" w:rsidTr="50D3081D">
      <w:tc>
        <w:tcPr>
          <w:tcW w:w="3007" w:type="dxa"/>
        </w:tcPr>
        <w:p w14:paraId="5C0F4B63" w14:textId="2350E90E" w:rsidR="00727824" w:rsidRDefault="00727824" w:rsidP="00727824">
          <w:pPr>
            <w:pStyle w:val="Header"/>
          </w:pPr>
        </w:p>
      </w:tc>
      <w:tc>
        <w:tcPr>
          <w:tcW w:w="3007" w:type="dxa"/>
        </w:tcPr>
        <w:p w14:paraId="1DE66632" w14:textId="7E77E0EF" w:rsidR="00727824" w:rsidRDefault="00727824" w:rsidP="50D3081D">
          <w:pPr>
            <w:pStyle w:val="Header"/>
            <w:ind w:right="-115"/>
            <w:jc w:val="right"/>
          </w:pPr>
        </w:p>
      </w:tc>
    </w:tr>
  </w:tbl>
  <w:p w14:paraId="7BC30558" w14:textId="628DDC7F" w:rsidR="50D3081D" w:rsidRDefault="50D3081D" w:rsidP="50D308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65620" w14:textId="77777777" w:rsidR="00673A69" w:rsidRDefault="00673A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A84"/>
    <w:rsid w:val="000010A6"/>
    <w:rsid w:val="00014D83"/>
    <w:rsid w:val="00044A0A"/>
    <w:rsid w:val="0005310C"/>
    <w:rsid w:val="00061070"/>
    <w:rsid w:val="00063DA3"/>
    <w:rsid w:val="00072C05"/>
    <w:rsid w:val="0007677F"/>
    <w:rsid w:val="00094066"/>
    <w:rsid w:val="000B1DE5"/>
    <w:rsid w:val="000C1E31"/>
    <w:rsid w:val="000D55C3"/>
    <w:rsid w:val="001456B3"/>
    <w:rsid w:val="001926E2"/>
    <w:rsid w:val="001B50A0"/>
    <w:rsid w:val="00227B14"/>
    <w:rsid w:val="002431A8"/>
    <w:rsid w:val="00264508"/>
    <w:rsid w:val="00276F26"/>
    <w:rsid w:val="002A5CEE"/>
    <w:rsid w:val="002A6864"/>
    <w:rsid w:val="002B012C"/>
    <w:rsid w:val="002C12F1"/>
    <w:rsid w:val="002C1A38"/>
    <w:rsid w:val="002F24DC"/>
    <w:rsid w:val="002F6564"/>
    <w:rsid w:val="00335368"/>
    <w:rsid w:val="003362CB"/>
    <w:rsid w:val="0033766D"/>
    <w:rsid w:val="00370BCB"/>
    <w:rsid w:val="003A5136"/>
    <w:rsid w:val="003B0A45"/>
    <w:rsid w:val="003B5E7F"/>
    <w:rsid w:val="003F5E84"/>
    <w:rsid w:val="00410290"/>
    <w:rsid w:val="0041349B"/>
    <w:rsid w:val="00416DE6"/>
    <w:rsid w:val="00421FB0"/>
    <w:rsid w:val="00454F0C"/>
    <w:rsid w:val="00456CBA"/>
    <w:rsid w:val="00494384"/>
    <w:rsid w:val="00496303"/>
    <w:rsid w:val="004A2CA4"/>
    <w:rsid w:val="004A4F3E"/>
    <w:rsid w:val="004D0C94"/>
    <w:rsid w:val="004D6EC0"/>
    <w:rsid w:val="004F77EA"/>
    <w:rsid w:val="005117A8"/>
    <w:rsid w:val="00562CAC"/>
    <w:rsid w:val="00565CA9"/>
    <w:rsid w:val="00583532"/>
    <w:rsid w:val="005A37EF"/>
    <w:rsid w:val="005E0440"/>
    <w:rsid w:val="005E6DBE"/>
    <w:rsid w:val="00644AAD"/>
    <w:rsid w:val="00663FE9"/>
    <w:rsid w:val="00673A69"/>
    <w:rsid w:val="00677C0B"/>
    <w:rsid w:val="0069754B"/>
    <w:rsid w:val="006B4B05"/>
    <w:rsid w:val="006C314B"/>
    <w:rsid w:val="006D78C3"/>
    <w:rsid w:val="006E62EB"/>
    <w:rsid w:val="006F5136"/>
    <w:rsid w:val="00716AE7"/>
    <w:rsid w:val="0072750D"/>
    <w:rsid w:val="00727824"/>
    <w:rsid w:val="00743AD5"/>
    <w:rsid w:val="0076226D"/>
    <w:rsid w:val="00776B80"/>
    <w:rsid w:val="00784D49"/>
    <w:rsid w:val="0079001E"/>
    <w:rsid w:val="007B1A7C"/>
    <w:rsid w:val="007C79FC"/>
    <w:rsid w:val="008025C3"/>
    <w:rsid w:val="00816182"/>
    <w:rsid w:val="00821EC9"/>
    <w:rsid w:val="00840E58"/>
    <w:rsid w:val="008524D5"/>
    <w:rsid w:val="00860B27"/>
    <w:rsid w:val="00860F45"/>
    <w:rsid w:val="008657DD"/>
    <w:rsid w:val="00874B4A"/>
    <w:rsid w:val="00895DAF"/>
    <w:rsid w:val="008C2179"/>
    <w:rsid w:val="008E3F5F"/>
    <w:rsid w:val="008E786F"/>
    <w:rsid w:val="00933FF8"/>
    <w:rsid w:val="00950DC5"/>
    <w:rsid w:val="009674F2"/>
    <w:rsid w:val="0098134B"/>
    <w:rsid w:val="00995540"/>
    <w:rsid w:val="009D02DE"/>
    <w:rsid w:val="009F17C7"/>
    <w:rsid w:val="00A32A84"/>
    <w:rsid w:val="00A45E3B"/>
    <w:rsid w:val="00AB2C92"/>
    <w:rsid w:val="00AB2EDE"/>
    <w:rsid w:val="00AB3EF1"/>
    <w:rsid w:val="00AE3BBB"/>
    <w:rsid w:val="00AF5DE4"/>
    <w:rsid w:val="00B04D99"/>
    <w:rsid w:val="00B17636"/>
    <w:rsid w:val="00B210F2"/>
    <w:rsid w:val="00B37018"/>
    <w:rsid w:val="00B462CC"/>
    <w:rsid w:val="00B4752A"/>
    <w:rsid w:val="00B669B6"/>
    <w:rsid w:val="00B730AC"/>
    <w:rsid w:val="00B85482"/>
    <w:rsid w:val="00B85791"/>
    <w:rsid w:val="00B95DE3"/>
    <w:rsid w:val="00BA572E"/>
    <w:rsid w:val="00BA7B98"/>
    <w:rsid w:val="00BE31CF"/>
    <w:rsid w:val="00C4702E"/>
    <w:rsid w:val="00C576A9"/>
    <w:rsid w:val="00C733C7"/>
    <w:rsid w:val="00C9267D"/>
    <w:rsid w:val="00CA7F93"/>
    <w:rsid w:val="00CB0B09"/>
    <w:rsid w:val="00D017C7"/>
    <w:rsid w:val="00D55DC7"/>
    <w:rsid w:val="00D6642E"/>
    <w:rsid w:val="00D8370B"/>
    <w:rsid w:val="00DE37D1"/>
    <w:rsid w:val="00DF4604"/>
    <w:rsid w:val="00E14A7C"/>
    <w:rsid w:val="00E32350"/>
    <w:rsid w:val="00E45D2E"/>
    <w:rsid w:val="00E54C80"/>
    <w:rsid w:val="00E7753F"/>
    <w:rsid w:val="00E82A34"/>
    <w:rsid w:val="00EA1183"/>
    <w:rsid w:val="00EB14D4"/>
    <w:rsid w:val="00EE6E0A"/>
    <w:rsid w:val="00F20E0A"/>
    <w:rsid w:val="00F7197C"/>
    <w:rsid w:val="00F939CD"/>
    <w:rsid w:val="00F975D2"/>
    <w:rsid w:val="00FB1683"/>
    <w:rsid w:val="00FC1364"/>
    <w:rsid w:val="00FD0461"/>
    <w:rsid w:val="00FD7DB5"/>
    <w:rsid w:val="00FE67BB"/>
    <w:rsid w:val="0207CD00"/>
    <w:rsid w:val="035A2FD1"/>
    <w:rsid w:val="0EC3F085"/>
    <w:rsid w:val="2E07A68E"/>
    <w:rsid w:val="4399F166"/>
    <w:rsid w:val="44DD36B0"/>
    <w:rsid w:val="46C7830B"/>
    <w:rsid w:val="50D3081D"/>
    <w:rsid w:val="7C918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C0F3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32A84"/>
  </w:style>
  <w:style w:type="table" w:styleId="TableGrid">
    <w:name w:val="Table Grid"/>
    <w:basedOn w:val="TableNormal"/>
    <w:uiPriority w:val="39"/>
    <w:rsid w:val="00A32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62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62CC"/>
  </w:style>
  <w:style w:type="paragraph" w:styleId="Footer">
    <w:name w:val="footer"/>
    <w:basedOn w:val="Normal"/>
    <w:link w:val="FooterChar"/>
    <w:uiPriority w:val="99"/>
    <w:unhideWhenUsed/>
    <w:rsid w:val="00B462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62CC"/>
  </w:style>
  <w:style w:type="character" w:styleId="CommentReference">
    <w:name w:val="annotation reference"/>
    <w:basedOn w:val="DefaultParagraphFont"/>
    <w:uiPriority w:val="99"/>
    <w:semiHidden/>
    <w:unhideWhenUsed/>
    <w:rsid w:val="00E323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235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23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23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235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35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350"/>
    <w:rPr>
      <w:rFonts w:ascii="Times New Roman" w:hAnsi="Times New Roman" w:cs="Times New Roman"/>
      <w:sz w:val="18"/>
      <w:szCs w:val="18"/>
    </w:rPr>
  </w:style>
  <w:style w:type="paragraph" w:styleId="Revision">
    <w:name w:val="Revision"/>
    <w:hidden/>
    <w:uiPriority w:val="99"/>
    <w:semiHidden/>
    <w:rsid w:val="001926E2"/>
  </w:style>
  <w:style w:type="character" w:customStyle="1" w:styleId="normaltextrun">
    <w:name w:val="normaltextrun"/>
    <w:basedOn w:val="DefaultParagraphFont"/>
    <w:rsid w:val="001926E2"/>
  </w:style>
  <w:style w:type="character" w:customStyle="1" w:styleId="spellingerror">
    <w:name w:val="spellingerror"/>
    <w:basedOn w:val="DefaultParagraphFont"/>
    <w:rsid w:val="00FE67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6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063f72e-ace3-48fb-9c1f-5b513408b31f">2QFN7KK647Q6-1979803119-65729</_dlc_DocId>
    <_dlc_DocIdUrl xmlns="0063f72e-ace3-48fb-9c1f-5b513408b31f">
      <Url>https://beisgov.sharepoint.com/sites/beis/347/_layouts/15/DocIdRedir.aspx?ID=2QFN7KK647Q6-1979803119-65729</Url>
      <Description>2QFN7KK647Q6-1979803119-65729</Description>
    </_dlc_DocIdUrl>
    <TaxCatchAll xmlns="0063f72e-ace3-48fb-9c1f-5b513408b31f">
      <Value>44</Value>
    </TaxCatchAll>
    <m975189f4ba442ecbf67d4147307b177 xmlns="c963a4c1-1bb4-49f2-a011-9c776a7eed2a">
      <Terms xmlns="http://schemas.microsoft.com/office/infopath/2007/PartnerControls">
        <TermInfo xmlns="http://schemas.microsoft.com/office/infopath/2007/PartnerControls">
          <TermName xmlns="http://schemas.microsoft.com/office/infopath/2007/PartnerControls">Labour Markets Enforcement</TermName>
          <TermId xmlns="http://schemas.microsoft.com/office/infopath/2007/PartnerControls">9b5363d4-bec7-402d-98d2-c6c73c06056f</TermId>
        </TermInfo>
      </Terms>
    </m975189f4ba442ecbf67d4147307b177>
    <Retention_x0020_Label xmlns="a8f60570-4bd3-4f2b-950b-a996de8ab151">HMG PPP Review</Retention_x0020_Label>
    <Government_x0020_Body xmlns="b413c3fd-5a3b-4239-b985-69032e371c04">BEIS</Government_x0020_Body>
    <Date_x0020_Opened xmlns="b413c3fd-5a3b-4239-b985-69032e371c04">2018-06-08T17:33:12+00:00</Date_x0020_Opened>
    <LegacyRecordCategoryIdentifier xmlns="b67a7830-db79-4a49-bf27-2aff92a2201a" xsi:nil="true"/>
    <LegacyDateFileRequested xmlns="a172083e-e40c-4314-b43a-827352a1ed2c" xsi:nil="true"/>
    <LegacyFolderType xmlns="b67a7830-db79-4a49-bf27-2aff92a2201a" xsi:nil="true"/>
    <LegacyRecordFolderIdentifier xmlns="b67a7830-db79-4a49-bf27-2aff92a2201a" xsi:nil="true"/>
    <LegacyFolder xmlns="b67a7830-db79-4a49-bf27-2aff92a2201a" xsi:nil="true"/>
    <LegacyMP xmlns="a172083e-e40c-4314-b43a-827352a1ed2c" xsi:nil="true"/>
    <LegacyDocumentID xmlns="a172083e-e40c-4314-b43a-827352a1ed2c" xsi:nil="true"/>
    <LegacyFolderDocumentID xmlns="a172083e-e40c-4314-b43a-827352a1ed2c" xsi:nil="true"/>
    <ExternallyShared xmlns="b67a7830-db79-4a49-bf27-2aff92a2201a" xsi:nil="true"/>
    <Descriptor xmlns="0063f72e-ace3-48fb-9c1f-5b513408b31f" xsi:nil="true"/>
    <LegacyDateFileReceived xmlns="a172083e-e40c-4314-b43a-827352a1ed2c" xsi:nil="true"/>
    <LegacyFolderLink xmlns="b67a7830-db79-4a49-bf27-2aff92a2201a" xsi:nil="true"/>
    <Document_x0020_Notes xmlns="b413c3fd-5a3b-4239-b985-69032e371c04" xsi:nil="true"/>
    <LegacyAdditionalAuthors xmlns="b67a7830-db79-4a49-bf27-2aff92a2201a" xsi:nil="true"/>
    <LegacyDocumentLink xmlns="b67a7830-db79-4a49-bf27-2aff92a2201a" xsi:nil="true"/>
    <CIRRUSPreviousLocation xmlns="b413c3fd-5a3b-4239-b985-69032e371c04" xsi:nil="true"/>
    <LegacyPhysicalItemLocation xmlns="a172083e-e40c-4314-b43a-827352a1ed2c" xsi:nil="true"/>
    <LegacyRequestType xmlns="a172083e-e40c-4314-b43a-827352a1ed2c" xsi:nil="true"/>
    <LegacyDescriptor xmlns="a172083e-e40c-4314-b43a-827352a1ed2c" xsi:nil="true"/>
    <IconOverlay xmlns="http://schemas.microsoft.com/sharepoint/v4" xsi:nil="true"/>
    <LegacyLastModifiedDate xmlns="b67a7830-db79-4a49-bf27-2aff92a2201a" xsi:nil="true"/>
    <LegacyDateClosed xmlns="b67a7830-db79-4a49-bf27-2aff92a2201a" xsi:nil="true"/>
    <LegacyHomeLocation xmlns="b67a7830-db79-4a49-bf27-2aff92a2201a" xsi:nil="true"/>
    <LegacyExpiryReviewDate xmlns="b67a7830-db79-4a49-bf27-2aff92a2201a" xsi:nil="true"/>
    <LegacyPhysicalFormat xmlns="a172083e-e40c-4314-b43a-827352a1ed2c">false</LegacyPhysicalFormat>
    <LegacyDocumentType xmlns="b67a7830-db79-4a49-bf27-2aff92a2201a" xsi:nil="true"/>
    <LegacyReferencesFromOtherItems xmlns="b67a7830-db79-4a49-bf27-2aff92a2201a" xsi:nil="true"/>
    <LegacyLastActionDate xmlns="b67a7830-db79-4a49-bf27-2aff92a2201a" xsi:nil="true"/>
    <Security_x0020_Classification xmlns="0063f72e-ace3-48fb-9c1f-5b513408b31f">OFFICIAL</Security_x0020_Classification>
    <CIRRUSPreviousID xmlns="b413c3fd-5a3b-4239-b985-69032e371c04" xsi:nil="true"/>
    <LegacyModifier xmlns="b67a7830-db79-4a49-bf27-2aff92a2201a">
      <UserInfo>
        <DisplayName/>
        <AccountId xsi:nil="true"/>
        <AccountType/>
      </UserInfo>
    </LegacyModifier>
    <LegacyStatusonTransfer xmlns="b67a7830-db79-4a49-bf27-2aff92a2201a" xsi:nil="true"/>
    <LegacyDispositionAsOfDate xmlns="b67a7830-db79-4a49-bf27-2aff92a2201a" xsi:nil="true"/>
    <LegacyMinister xmlns="a172083e-e40c-4314-b43a-827352a1ed2c" xsi:nil="true"/>
    <LegacyFileplanTarget xmlns="b67a7830-db79-4a49-bf27-2aff92a2201a" xsi:nil="true"/>
    <LegacyContentType xmlns="b67a7830-db79-4a49-bf27-2aff92a2201a" xsi:nil="true"/>
    <LegacyCustodian xmlns="b67a7830-db79-4a49-bf27-2aff92a2201a" xsi:nil="true"/>
    <National_x0020_Caveat xmlns="0063f72e-ace3-48fb-9c1f-5b513408b31f" xsi:nil="true"/>
    <LegacyProtectiveMarking xmlns="b67a7830-db79-4a49-bf27-2aff92a2201a" xsi:nil="true"/>
    <LegacyDateFileReturned xmlns="a172083e-e40c-4314-b43a-827352a1ed2c" xsi:nil="true"/>
    <LegacyReferencesToOtherItems xmlns="b67a7830-db79-4a49-bf27-2aff92a2201a" xsi:nil="true"/>
    <LegacyCopyright xmlns="b67a7830-db79-4a49-bf27-2aff92a2201a" xsi:nil="true"/>
    <Handling_x0020_Instructions xmlns="b413c3fd-5a3b-4239-b985-69032e371c04" xsi:nil="true"/>
    <Date_x0020_Closed xmlns="b413c3fd-5a3b-4239-b985-69032e371c04" xsi:nil="true"/>
    <LegacyTags xmlns="b67a7830-db79-4a49-bf27-2aff92a2201a" xsi:nil="true"/>
    <LegacyFolderNotes xmlns="a172083e-e40c-4314-b43a-827352a1ed2c" xsi:nil="true"/>
    <LegacyNumericClass xmlns="b67a7830-db79-4a49-bf27-2aff92a2201a" xsi:nil="true"/>
    <LegacyCurrentLocation xmlns="b67a7830-db79-4a49-bf27-2aff92a2201a" xsi:nil="true"/>
    <SharedWithUsers xmlns="0063f72e-ace3-48fb-9c1f-5b513408b31f">
      <UserInfo>
        <DisplayName/>
        <AccountId xsi:nil="true"/>
        <AccountType/>
      </UserInfo>
    </SharedWithUsers>
    <_vti_ItemDeclaredRecord xmlns="http://schemas.microsoft.com/sharepoint/v3" xsi:nil="true"/>
    <_vti_ItemHoldRecordStatus xmlns="http://schemas.microsoft.com/sharepoint/v3" xsi:nil="true"/>
    <_dlc_DocIdPersistId xmlns="0063f72e-ace3-48fb-9c1f-5b513408b31f">false</_dlc_DocIdPersistId>
    <LegacyCaseReferenceNumber xmlns="a73eab51-4d25-4cac-b397-13387b50a15c" xsi:nil="true"/>
    <CIRRUSPreviousRetentionPolicy xmlns="a73eab51-4d25-4cac-b397-13387b50a15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7C4E0D138FAE4DA857794F80E2352D" ma:contentTypeVersion="16471" ma:contentTypeDescription="Create a new document." ma:contentTypeScope="" ma:versionID="86f178e5bbfe0d5a01f3aca95e73f2cf">
  <xsd:schema xmlns:xsd="http://www.w3.org/2001/XMLSchema" xmlns:xs="http://www.w3.org/2001/XMLSchema" xmlns:p="http://schemas.microsoft.com/office/2006/metadata/properties" xmlns:ns1="http://schemas.microsoft.com/sharepoint/v3" xmlns:ns2="b67a7830-db79-4a49-bf27-2aff92a2201a" xmlns:ns3="b413c3fd-5a3b-4239-b985-69032e371c04" xmlns:ns4="0063f72e-ace3-48fb-9c1f-5b513408b31f" xmlns:ns5="a8f60570-4bd3-4f2b-950b-a996de8ab151" xmlns:ns6="a172083e-e40c-4314-b43a-827352a1ed2c" xmlns:ns7="a73eab51-4d25-4cac-b397-13387b50a15c" xmlns:ns8="c963a4c1-1bb4-49f2-a011-9c776a7eed2a" xmlns:ns9="http://schemas.microsoft.com/sharepoint/v4" targetNamespace="http://schemas.microsoft.com/office/2006/metadata/properties" ma:root="true" ma:fieldsID="6180c626c7c1e5ca73f7b7cf5338d6e9" ns1:_="" ns2:_="" ns3:_="" ns4:_="" ns5:_="" ns6:_="" ns7:_="" ns8:_="" ns9:_="">
    <xsd:import namespace="http://schemas.microsoft.com/sharepoint/v3"/>
    <xsd:import namespace="b67a7830-db79-4a49-bf27-2aff92a2201a"/>
    <xsd:import namespace="b413c3fd-5a3b-4239-b985-69032e371c04"/>
    <xsd:import namespace="0063f72e-ace3-48fb-9c1f-5b513408b31f"/>
    <xsd:import namespace="a8f60570-4bd3-4f2b-950b-a996de8ab151"/>
    <xsd:import namespace="a172083e-e40c-4314-b43a-827352a1ed2c"/>
    <xsd:import namespace="a73eab51-4d25-4cac-b397-13387b50a15c"/>
    <xsd:import namespace="c963a4c1-1bb4-49f2-a011-9c776a7eed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ExternallyShared" minOccurs="0"/>
                <xsd:element ref="ns3:Document_x0020_Notes" minOccurs="0"/>
                <xsd:element ref="ns4:Security_x0020_Classification" minOccurs="0"/>
                <xsd:element ref="ns3:Handling_x0020_Instructions" minOccurs="0"/>
                <xsd:element ref="ns4:Descriptor" minOccurs="0"/>
                <xsd:element ref="ns3:Government_x0020_Body" minOccurs="0"/>
                <xsd:element ref="ns5:Retention_x0020_Label" minOccurs="0"/>
                <xsd:element ref="ns3:Date_x0020_Opened" minOccurs="0"/>
                <xsd:element ref="ns3:Date_x0020_Closed" minOccurs="0"/>
                <xsd:element ref="ns4:National_x0020_Caveat" minOccurs="0"/>
                <xsd:element ref="ns3:CIRRUSPreviousLocation" minOccurs="0"/>
                <xsd:element ref="ns3:CIRRUSPreviousID" minOccurs="0"/>
                <xsd:element ref="ns2:LegacyDocumentType" minOccurs="0"/>
                <xsd:element ref="ns2:LegacyFileplanTarget" minOccurs="0"/>
                <xsd:element ref="ns2:LegacyNumericClass" minOccurs="0"/>
                <xsd:element ref="ns2:LegacyFolderType" minOccurs="0"/>
                <xsd:element ref="ns2:LegacyRecordFolderIdentifier" minOccurs="0"/>
                <xsd:element ref="ns2:LegacyCopyright" minOccurs="0"/>
                <xsd:element ref="ns2:LegacyLastModifiedDate" minOccurs="0"/>
                <xsd:element ref="ns2:LegacyModifier" minOccurs="0"/>
                <xsd:element ref="ns2:LegacyFolder" minOccurs="0"/>
                <xsd:element ref="ns2:LegacyContentType" minOccurs="0"/>
                <xsd:element ref="ns2:LegacyExpiryReviewDate" minOccurs="0"/>
                <xsd:element ref="ns2:LegacyLastActionDate" minOccurs="0"/>
                <xsd:element ref="ns2:LegacyProtectiveMarking" minOccurs="0"/>
                <xsd:element ref="ns2:LegacyTags" minOccurs="0"/>
                <xsd:element ref="ns2:LegacyReferencesFromOtherItems" minOccurs="0"/>
                <xsd:element ref="ns2:LegacyStatusonTransfer" minOccurs="0"/>
                <xsd:element ref="ns2:LegacyDateClosed" minOccurs="0"/>
                <xsd:element ref="ns2:LegacyRecordCategoryIdentifier" minOccurs="0"/>
                <xsd:element ref="ns2:LegacyDispositionAsOfDate" minOccurs="0"/>
                <xsd:element ref="ns2:LegacyHomeLocation" minOccurs="0"/>
                <xsd:element ref="ns2:LegacyCurrentLocation" minOccurs="0"/>
                <xsd:element ref="ns6:LegacyDateFileReceived" minOccurs="0"/>
                <xsd:element ref="ns6:LegacyDateFileRequested" minOccurs="0"/>
                <xsd:element ref="ns6:LegacyDateFileReturned" minOccurs="0"/>
                <xsd:element ref="ns6:LegacyMinister" minOccurs="0"/>
                <xsd:element ref="ns6:LegacyMP" minOccurs="0"/>
                <xsd:element ref="ns6:LegacyFolderNotes" minOccurs="0"/>
                <xsd:element ref="ns6:LegacyPhysicalItemLocation" minOccurs="0"/>
                <xsd:element ref="ns6:LegacyRequestType" minOccurs="0"/>
                <xsd:element ref="ns6:LegacyDescriptor" minOccurs="0"/>
                <xsd:element ref="ns6:LegacyFolderDocumentID" minOccurs="0"/>
                <xsd:element ref="ns6:LegacyDocumentID" minOccurs="0"/>
                <xsd:element ref="ns2:LegacyReferencesToOtherItems" minOccurs="0"/>
                <xsd:element ref="ns2:LegacyCustodian" minOccurs="0"/>
                <xsd:element ref="ns2:LegacyAdditionalAuthors" minOccurs="0"/>
                <xsd:element ref="ns2:LegacyDocumentLink" minOccurs="0"/>
                <xsd:element ref="ns2:LegacyFolderLink" minOccurs="0"/>
                <xsd:element ref="ns6:LegacyPhysicalFormat" minOccurs="0"/>
                <xsd:element ref="ns4:_dlc_DocIdUrl" minOccurs="0"/>
                <xsd:element ref="ns4:_dlc_DocIdPersistId" minOccurs="0"/>
                <xsd:element ref="ns7:MediaServiceMetadata" minOccurs="0"/>
                <xsd:element ref="ns7:MediaServiceFastMetadata" minOccurs="0"/>
                <xsd:element ref="ns7:MediaServiceDateTaken" minOccurs="0"/>
                <xsd:element ref="ns7:MediaServiceAutoTags" minOccurs="0"/>
                <xsd:element ref="ns7:MediaServiceLocation" minOccurs="0"/>
                <xsd:element ref="ns7:MediaServiceOCR" minOccurs="0"/>
                <xsd:element ref="ns4:SharedWithUsers" minOccurs="0"/>
                <xsd:element ref="ns4:SharedWithDetails" minOccurs="0"/>
                <xsd:element ref="ns8:m975189f4ba442ecbf67d4147307b177" minOccurs="0"/>
                <xsd:element ref="ns4:TaxCatchAll" minOccurs="0"/>
                <xsd:element ref="ns4:TaxCatchAllLabel" minOccurs="0"/>
                <xsd:element ref="ns4:_dlc_DocId" minOccurs="0"/>
                <xsd:element ref="ns9:IconOverlay" minOccurs="0"/>
                <xsd:element ref="ns1:_vti_ItemDeclaredRecord" minOccurs="0"/>
                <xsd:element ref="ns1:_vti_ItemHoldRecordStatus" minOccurs="0"/>
                <xsd:element ref="ns7:CIRRUSPreviousRetentionPolicy" minOccurs="0"/>
                <xsd:element ref="ns7:LegacyCaseReferenceNumber" minOccurs="0"/>
                <xsd:element ref="ns7:MediaServiceEventHashCode" minOccurs="0"/>
                <xsd:element ref="ns7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73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74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a7830-db79-4a49-bf27-2aff92a2201a" elementFormDefault="qualified">
    <xsd:import namespace="http://schemas.microsoft.com/office/2006/documentManagement/types"/>
    <xsd:import namespace="http://schemas.microsoft.com/office/infopath/2007/PartnerControls"/>
    <xsd:element name="ExternallyShared" ma:index="2" nillable="true" ma:displayName="External" ma:description="Used with SPFX field customizer, displays if the item is externally shared" ma:hidden="true" ma:internalName="ExternallyShared">
      <xsd:simpleType>
        <xsd:restriction base="dms:Text"/>
      </xsd:simpleType>
    </xsd:element>
    <xsd:element name="LegacyDocumentType" ma:index="15" nillable="true" ma:displayName="Legacy Document Type" ma:internalName="LegacyDocumentType">
      <xsd:simpleType>
        <xsd:restriction base="dms:Text">
          <xsd:maxLength value="255"/>
        </xsd:restriction>
      </xsd:simpleType>
    </xsd:element>
    <xsd:element name="LegacyFileplanTarget" ma:index="16" nillable="true" ma:displayName="Legacy Fileplan Target" ma:internalName="LegacyFileplanTarget">
      <xsd:simpleType>
        <xsd:restriction base="dms:Text">
          <xsd:maxLength value="255"/>
        </xsd:restriction>
      </xsd:simpleType>
    </xsd:element>
    <xsd:element name="LegacyNumericClass" ma:index="17" nillable="true" ma:displayName="Legacy Numeric Class" ma:internalName="LegacyNumericClass">
      <xsd:simpleType>
        <xsd:restriction base="dms:Text">
          <xsd:maxLength value="255"/>
        </xsd:restriction>
      </xsd:simpleType>
    </xsd:element>
    <xsd:element name="LegacyFolderType" ma:index="18" nillable="true" ma:displayName="Legacy Folder Type" ma:internalName="LegacyFolderType">
      <xsd:simpleType>
        <xsd:restriction base="dms:Text">
          <xsd:maxLength value="255"/>
        </xsd:restriction>
      </xsd:simpleType>
    </xsd:element>
    <xsd:element name="LegacyRecordFolderIdentifier" ma:index="19" nillable="true" ma:displayName="Legacy Record Folder Identifier" ma:internalName="LegacyRecordFolderIdentifier">
      <xsd:simpleType>
        <xsd:restriction base="dms:Text">
          <xsd:maxLength value="255"/>
        </xsd:restriction>
      </xsd:simpleType>
    </xsd:element>
    <xsd:element name="LegacyCopyright" ma:index="20" nillable="true" ma:displayName="Legacy Copyright" ma:internalName="LegacyCopyright">
      <xsd:simpleType>
        <xsd:restriction base="dms:Text">
          <xsd:maxLength value="255"/>
        </xsd:restriction>
      </xsd:simpleType>
    </xsd:element>
    <xsd:element name="LegacyLastModifiedDate" ma:index="21" nillable="true" ma:displayName="Legacy Last Modified Date" ma:format="DateTime" ma:internalName="LegacyLastModifiedDate">
      <xsd:simpleType>
        <xsd:restriction base="dms:DateTime"/>
      </xsd:simpleType>
    </xsd:element>
    <xsd:element name="LegacyModifier" ma:index="22" nillable="true" ma:displayName="Legacy Modifier" ma:SharePointGroup="0" ma:internalName="LegacyModifi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egacyFolder" ma:index="23" nillable="true" ma:displayName="Legacy Folder" ma:internalName="LegacyFolder">
      <xsd:simpleType>
        <xsd:restriction base="dms:Note">
          <xsd:maxLength value="255"/>
        </xsd:restriction>
      </xsd:simpleType>
    </xsd:element>
    <xsd:element name="LegacyContentType" ma:index="24" nillable="true" ma:displayName="Legacy Content Type" ma:internalName="LegacyContentType">
      <xsd:simpleType>
        <xsd:restriction base="dms:Text">
          <xsd:maxLength value="255"/>
        </xsd:restriction>
      </xsd:simpleType>
    </xsd:element>
    <xsd:element name="LegacyExpiryReviewDate" ma:index="25" nillable="true" ma:displayName="Legacy Expiry Review Date" ma:format="DateTime" ma:internalName="LegacyExpiryReviewDate">
      <xsd:simpleType>
        <xsd:restriction base="dms:DateTime"/>
      </xsd:simpleType>
    </xsd:element>
    <xsd:element name="LegacyLastActionDate" ma:index="26" nillable="true" ma:displayName="Legacy Last Action Date" ma:format="DateTime" ma:internalName="LegacyLastActionDate">
      <xsd:simpleType>
        <xsd:restriction base="dms:DateTime"/>
      </xsd:simpleType>
    </xsd:element>
    <xsd:element name="LegacyProtectiveMarking" ma:index="27" nillable="true" ma:displayName="Legacy Protective Marking" ma:internalName="LegacyProtectiveMarking">
      <xsd:simpleType>
        <xsd:restriction base="dms:Text">
          <xsd:maxLength value="255"/>
        </xsd:restriction>
      </xsd:simpleType>
    </xsd:element>
    <xsd:element name="LegacyTags" ma:index="28" nillable="true" ma:displayName="Legacy Tags" ma:internalName="LegacyTags">
      <xsd:simpleType>
        <xsd:restriction base="dms:Note">
          <xsd:maxLength value="255"/>
        </xsd:restriction>
      </xsd:simpleType>
    </xsd:element>
    <xsd:element name="LegacyReferencesFromOtherItems" ma:index="29" nillable="true" ma:displayName="Legacy References From Other Items" ma:internalName="LegacyReferencesFromOtherItems">
      <xsd:simpleType>
        <xsd:restriction base="dms:Text">
          <xsd:maxLength value="255"/>
        </xsd:restriction>
      </xsd:simpleType>
    </xsd:element>
    <xsd:element name="LegacyStatusonTransfer" ma:index="30" nillable="true" ma:displayName="Legacy Status on Transfer" ma:internalName="LegacyStatusonTransfer">
      <xsd:simpleType>
        <xsd:restriction base="dms:Text">
          <xsd:maxLength value="255"/>
        </xsd:restriction>
      </xsd:simpleType>
    </xsd:element>
    <xsd:element name="LegacyDateClosed" ma:index="31" nillable="true" ma:displayName="Legacy Date Closed" ma:format="DateOnly" ma:internalName="LegacyDateClosed">
      <xsd:simpleType>
        <xsd:restriction base="dms:DateTime"/>
      </xsd:simpleType>
    </xsd:element>
    <xsd:element name="LegacyRecordCategoryIdentifier" ma:index="32" nillable="true" ma:displayName="Legacy Record Category Identifier" ma:internalName="LegacyRecordCategoryIdentifier">
      <xsd:simpleType>
        <xsd:restriction base="dms:Text">
          <xsd:maxLength value="255"/>
        </xsd:restriction>
      </xsd:simpleType>
    </xsd:element>
    <xsd:element name="LegacyDispositionAsOfDate" ma:index="33" nillable="true" ma:displayName="Legacy Disposition as of Date" ma:format="DateOnly" ma:internalName="LegacyDispositionAsOfDate">
      <xsd:simpleType>
        <xsd:restriction base="dms:DateTime"/>
      </xsd:simpleType>
    </xsd:element>
    <xsd:element name="LegacyHomeLocation" ma:index="34" nillable="true" ma:displayName="Legacy Home Location" ma:internalName="LegacyHomeLocation">
      <xsd:simpleType>
        <xsd:restriction base="dms:Text">
          <xsd:maxLength value="255"/>
        </xsd:restriction>
      </xsd:simpleType>
    </xsd:element>
    <xsd:element name="LegacyCurrentLocation" ma:index="35" nillable="true" ma:displayName="Legacy Current Location" ma:internalName="LegacyCurrentLocation">
      <xsd:simpleType>
        <xsd:restriction base="dms:Text">
          <xsd:maxLength value="255"/>
        </xsd:restriction>
      </xsd:simpleType>
    </xsd:element>
    <xsd:element name="LegacyReferencesToOtherItems" ma:index="47" nillable="true" ma:displayName="Legacy References To Other Items" ma:internalName="LegacyReferencesToOtherItems">
      <xsd:simpleType>
        <xsd:restriction base="dms:Note">
          <xsd:maxLength value="255"/>
        </xsd:restriction>
      </xsd:simpleType>
    </xsd:element>
    <xsd:element name="LegacyCustodian" ma:index="48" nillable="true" ma:displayName="Legacy Custodian" ma:internalName="LegacyCustodian">
      <xsd:simpleType>
        <xsd:restriction base="dms:Note">
          <xsd:maxLength value="255"/>
        </xsd:restriction>
      </xsd:simpleType>
    </xsd:element>
    <xsd:element name="LegacyAdditionalAuthors" ma:index="49" nillable="true" ma:displayName="Legacy Additional Authors" ma:internalName="LegacyAdditionalAuthors">
      <xsd:simpleType>
        <xsd:restriction base="dms:Note">
          <xsd:maxLength value="255"/>
        </xsd:restriction>
      </xsd:simpleType>
    </xsd:element>
    <xsd:element name="LegacyDocumentLink" ma:index="50" nillable="true" ma:displayName="Legacy Document Link" ma:internalName="LegacyDocumentLink">
      <xsd:simpleType>
        <xsd:restriction base="dms:Text">
          <xsd:maxLength value="255"/>
        </xsd:restriction>
      </xsd:simpleType>
    </xsd:element>
    <xsd:element name="LegacyFolderLink" ma:index="51" nillable="true" ma:displayName="Legacy Folder Link" ma:internalName="LegacyFolderLink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3c3fd-5a3b-4239-b985-69032e371c04" elementFormDefault="qualified">
    <xsd:import namespace="http://schemas.microsoft.com/office/2006/documentManagement/types"/>
    <xsd:import namespace="http://schemas.microsoft.com/office/infopath/2007/PartnerControls"/>
    <xsd:element name="Document_x0020_Notes" ma:index="3" nillable="true" ma:displayName="Document Notes" ma:internalName="Document_0x0020_Notes">
      <xsd:simpleType>
        <xsd:restriction base="dms:Note">
          <xsd:maxLength value="255"/>
        </xsd:restriction>
      </xsd:simpleType>
    </xsd:element>
    <xsd:element name="Handling_x0020_Instructions" ma:index="5" nillable="true" ma:displayName="Handling Instructions" ma:internalName="Handling_x0020_Instructions">
      <xsd:simpleType>
        <xsd:restriction base="dms:Text">
          <xsd:maxLength value="255"/>
        </xsd:restriction>
      </xsd:simpleType>
    </xsd:element>
    <xsd:element name="Government_x0020_Body" ma:index="7" nillable="true" ma:displayName="Government Body" ma:default="BEIS" ma:internalName="Government_x0020_Body">
      <xsd:simpleType>
        <xsd:restriction base="dms:Text">
          <xsd:maxLength value="255"/>
        </xsd:restriction>
      </xsd:simpleType>
    </xsd:element>
    <xsd:element name="Date_x0020_Opened" ma:index="10" nillable="true" ma:displayName="Date Opened" ma:default="[Today]" ma:format="DateOnly" ma:internalName="Date_x0020_Opened">
      <xsd:simpleType>
        <xsd:restriction base="dms:DateTime"/>
      </xsd:simpleType>
    </xsd:element>
    <xsd:element name="Date_x0020_Closed" ma:index="11" nillable="true" ma:displayName="Date Closed" ma:format="DateOnly" ma:internalName="Date_x0020_Closed">
      <xsd:simpleType>
        <xsd:restriction base="dms:DateTime"/>
      </xsd:simpleType>
    </xsd:element>
    <xsd:element name="CIRRUSPreviousLocation" ma:index="13" nillable="true" ma:displayName="Previous Location" ma:description="The location the document previously resided in." ma:internalName="CIRRUSPreviousLocation">
      <xsd:simpleType>
        <xsd:restriction base="dms:Text">
          <xsd:maxLength value="255"/>
        </xsd:restriction>
      </xsd:simpleType>
    </xsd:element>
    <xsd:element name="CIRRUSPreviousID" ma:index="14" nillable="true" ma:displayName="Previous Id" ma:description="The id of the document in its previous location." ma:internalName="CIRRUSPreviousI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63f72e-ace3-48fb-9c1f-5b513408b31f" elementFormDefault="qualified">
    <xsd:import namespace="http://schemas.microsoft.com/office/2006/documentManagement/types"/>
    <xsd:import namespace="http://schemas.microsoft.com/office/infopath/2007/PartnerControls"/>
    <xsd:element name="Security_x0020_Classification" ma:index="4" nillable="true" ma:displayName="Security Classification" ma:default="OFFICIAL" ma:format="Dropdown" ma:indexed="true" ma:internalName="Security_x0020_Classification">
      <xsd:simpleType>
        <xsd:restriction base="dms:Choice">
          <xsd:enumeration value="OFFICIAL"/>
          <xsd:enumeration value="OFFICIAL - SENSITIVE"/>
        </xsd:restriction>
      </xsd:simpleType>
    </xsd:element>
    <xsd:element name="Descriptor" ma:index="6" nillable="true" ma:displayName="Descriptor" ma:default="" ma:format="Dropdown" ma:indexed="true" ma:internalName="Descriptor">
      <xsd:simpleType>
        <xsd:restriction base="dms:Choice">
          <xsd:enumeration value="COMMERCIAL"/>
          <xsd:enumeration value="PERSONAL"/>
          <xsd:enumeration value="LOCSEN"/>
        </xsd:restriction>
      </xsd:simpleType>
    </xsd:element>
    <xsd:element name="National_x0020_Caveat" ma:index="12" nillable="true" ma:displayName="National Caveat" ma:default="" ma:format="Dropdown" ma:indexed="true" ma:internalName="National_x0020_Caveat">
      <xsd:simpleType>
        <xsd:restriction base="dms:Choice">
          <xsd:enumeration value="UK EYES ONLY"/>
        </xsd:restriction>
      </xsd:simpleType>
    </xsd:element>
    <xsd:element name="_dlc_DocIdUrl" ma:index="5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54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6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6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69" nillable="true" ma:displayName="Taxonomy Catch All Column" ma:hidden="true" ma:list="{7a443858-fa6e-4cf2-b840-4d0a346eeaf3}" ma:internalName="TaxCatchAll" ma:showField="CatchAllData" ma:web="0063f72e-ace3-48fb-9c1f-5b513408b3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70" nillable="true" ma:displayName="Taxonomy Catch All Column1" ma:hidden="true" ma:list="{7a443858-fa6e-4cf2-b840-4d0a346eeaf3}" ma:internalName="TaxCatchAllLabel" ma:readOnly="true" ma:showField="CatchAllDataLabel" ma:web="0063f72e-ace3-48fb-9c1f-5b513408b3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7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f60570-4bd3-4f2b-950b-a996de8ab151" elementFormDefault="qualified">
    <xsd:import namespace="http://schemas.microsoft.com/office/2006/documentManagement/types"/>
    <xsd:import namespace="http://schemas.microsoft.com/office/infopath/2007/PartnerControls"/>
    <xsd:element name="Retention_x0020_Label" ma:index="9" nillable="true" ma:displayName="Retention Label" ma:internalName="Retention_x0020_Labe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2083e-e40c-4314-b43a-827352a1ed2c" elementFormDefault="qualified">
    <xsd:import namespace="http://schemas.microsoft.com/office/2006/documentManagement/types"/>
    <xsd:import namespace="http://schemas.microsoft.com/office/infopath/2007/PartnerControls"/>
    <xsd:element name="LegacyDateFileReceived" ma:index="36" nillable="true" ma:displayName="Legacy Date File Received" ma:format="DateOnly" ma:internalName="LegacyDateFileReceived">
      <xsd:simpleType>
        <xsd:restriction base="dms:DateTime"/>
      </xsd:simpleType>
    </xsd:element>
    <xsd:element name="LegacyDateFileRequested" ma:index="37" nillable="true" ma:displayName="Legacy Date File Requested" ma:format="DateOnly" ma:internalName="LegacyDateFileRequested">
      <xsd:simpleType>
        <xsd:restriction base="dms:DateTime"/>
      </xsd:simpleType>
    </xsd:element>
    <xsd:element name="LegacyDateFileReturned" ma:index="38" nillable="true" ma:displayName="Legacy Date File Returned" ma:format="DateOnly" ma:internalName="LegacyDateFileReturned">
      <xsd:simpleType>
        <xsd:restriction base="dms:DateTime"/>
      </xsd:simpleType>
    </xsd:element>
    <xsd:element name="LegacyMinister" ma:index="39" nillable="true" ma:displayName="Legacy Minister" ma:internalName="LegacyMinister">
      <xsd:simpleType>
        <xsd:restriction base="dms:Text">
          <xsd:maxLength value="255"/>
        </xsd:restriction>
      </xsd:simpleType>
    </xsd:element>
    <xsd:element name="LegacyMP" ma:index="40" nillable="true" ma:displayName="Legacy MP" ma:internalName="LegacyMP">
      <xsd:simpleType>
        <xsd:restriction base="dms:Text">
          <xsd:maxLength value="255"/>
        </xsd:restriction>
      </xsd:simpleType>
    </xsd:element>
    <xsd:element name="LegacyFolderNotes" ma:index="41" nillable="true" ma:displayName="Legacy Folder Notes" ma:internalName="LegacyFolderNotes">
      <xsd:simpleType>
        <xsd:restriction base="dms:Note">
          <xsd:maxLength value="255"/>
        </xsd:restriction>
      </xsd:simpleType>
    </xsd:element>
    <xsd:element name="LegacyPhysicalItemLocation" ma:index="42" nillable="true" ma:displayName="Legacy Physical Item Location" ma:format="Dropdown" ma:internalName="LegacyPhysicalItemLocation">
      <xsd:simpleType>
        <xsd:restriction base="dms:Choice">
          <xsd:enumeration value="Off-Site"/>
          <xsd:enumeration value="TNA"/>
          <xsd:enumeration value="DECC"/>
        </xsd:restriction>
      </xsd:simpleType>
    </xsd:element>
    <xsd:element name="LegacyRequestType" ma:index="43" nillable="true" ma:displayName="Legacy Request Type" ma:format="Dropdown" ma:internalName="LegacyRequestType">
      <xsd:simpleType>
        <xsd:restriction base="dms:Choice">
          <xsd:enumeration value="FOI"/>
          <xsd:enumeration value="EIR"/>
          <xsd:enumeration value="PQ"/>
          <xsd:enumeration value="MC"/>
        </xsd:restriction>
      </xsd:simpleType>
    </xsd:element>
    <xsd:element name="LegacyDescriptor" ma:index="44" nillable="true" ma:displayName="Legacy Descriptor" ma:internalName="LegacyDescriptor">
      <xsd:simpleType>
        <xsd:restriction base="dms:Note">
          <xsd:maxLength value="255"/>
        </xsd:restriction>
      </xsd:simpleType>
    </xsd:element>
    <xsd:element name="LegacyFolderDocumentID" ma:index="45" nillable="true" ma:displayName="Legacy Folder Document ID" ma:internalName="LegacyFolderDocumentID">
      <xsd:simpleType>
        <xsd:restriction base="dms:Text">
          <xsd:maxLength value="255"/>
        </xsd:restriction>
      </xsd:simpleType>
    </xsd:element>
    <xsd:element name="LegacyDocumentID" ma:index="46" nillable="true" ma:displayName="Legacy Document ID" ma:internalName="LegacyDocumentID">
      <xsd:simpleType>
        <xsd:restriction base="dms:Text">
          <xsd:maxLength value="255"/>
        </xsd:restriction>
      </xsd:simpleType>
    </xsd:element>
    <xsd:element name="LegacyPhysicalFormat" ma:index="52" nillable="true" ma:displayName="Legacy Physical Format" ma:default="0" ma:internalName="LegacyPhysicalForma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3eab51-4d25-4cac-b397-13387b50a1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6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6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63" nillable="true" ma:displayName="MediaServiceLocation" ma:internalName="MediaServiceLocation" ma:readOnly="true">
      <xsd:simpleType>
        <xsd:restriction base="dms:Text"/>
      </xsd:simpleType>
    </xsd:element>
    <xsd:element name="MediaServiceOCR" ma:index="6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CIRRUSPreviousRetentionPolicy" ma:index="76" nillable="true" ma:displayName="Previous Retention Policy" ma:internalName="CIRRUSPreviousRetentionPolicy">
      <xsd:simpleType>
        <xsd:restriction base="dms:Note">
          <xsd:maxLength value="255"/>
        </xsd:restriction>
      </xsd:simpleType>
    </xsd:element>
    <xsd:element name="LegacyCaseReferenceNumber" ma:index="77" nillable="true" ma:displayName="Legacy Case Reference Number" ma:internalName="LegacyCaseReferenceNumber">
      <xsd:simpleType>
        <xsd:restriction base="dms:Note">
          <xsd:maxLength value="255"/>
        </xsd:restriction>
      </xsd:simpleType>
    </xsd:element>
    <xsd:element name="MediaServiceEventHashCode" ma:index="7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7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3a4c1-1bb4-49f2-a011-9c776a7eed2a" elementFormDefault="qualified">
    <xsd:import namespace="http://schemas.microsoft.com/office/2006/documentManagement/types"/>
    <xsd:import namespace="http://schemas.microsoft.com/office/infopath/2007/PartnerControls"/>
    <xsd:element name="m975189f4ba442ecbf67d4147307b177" ma:index="68" nillable="true" ma:taxonomy="true" ma:internalName="m975189f4ba442ecbf67d4147307b177" ma:taxonomyFieldName="Business_x0020_Unit" ma:displayName="Business Unit" ma:default="" ma:fieldId="{6975189f-4ba4-42ec-bf67-d4147307b177}" ma:sspId="9b0aeba9-2bce-41c2-8545-5d12d676a674" ma:termSetId="6f71e40e-3a2e-4baf-91d9-2069eb354530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72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03847-0F83-4B8B-BC8A-485607A112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82A14E-768E-44EE-B0FC-E085F6349C2D}">
  <ds:schemaRefs>
    <ds:schemaRef ds:uri="http://schemas.microsoft.com/office/2006/metadata/properties"/>
    <ds:schemaRef ds:uri="http://schemas.microsoft.com/office/infopath/2007/PartnerControls"/>
    <ds:schemaRef ds:uri="0063f72e-ace3-48fb-9c1f-5b513408b31f"/>
    <ds:schemaRef ds:uri="c963a4c1-1bb4-49f2-a011-9c776a7eed2a"/>
    <ds:schemaRef ds:uri="a8f60570-4bd3-4f2b-950b-a996de8ab151"/>
    <ds:schemaRef ds:uri="b413c3fd-5a3b-4239-b985-69032e371c04"/>
    <ds:schemaRef ds:uri="b67a7830-db79-4a49-bf27-2aff92a2201a"/>
    <ds:schemaRef ds:uri="a172083e-e40c-4314-b43a-827352a1ed2c"/>
    <ds:schemaRef ds:uri="http://schemas.microsoft.com/sharepoint/v4"/>
    <ds:schemaRef ds:uri="http://schemas.microsoft.com/sharepoint/v3"/>
    <ds:schemaRef ds:uri="a73eab51-4d25-4cac-b397-13387b50a15c"/>
  </ds:schemaRefs>
</ds:datastoreItem>
</file>

<file path=customXml/itemProps3.xml><?xml version="1.0" encoding="utf-8"?>
<ds:datastoreItem xmlns:ds="http://schemas.openxmlformats.org/officeDocument/2006/customXml" ds:itemID="{376A48E1-DDA5-449E-823A-0604EBF6D8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67a7830-db79-4a49-bf27-2aff92a2201a"/>
    <ds:schemaRef ds:uri="b413c3fd-5a3b-4239-b985-69032e371c04"/>
    <ds:schemaRef ds:uri="0063f72e-ace3-48fb-9c1f-5b513408b31f"/>
    <ds:schemaRef ds:uri="a8f60570-4bd3-4f2b-950b-a996de8ab151"/>
    <ds:schemaRef ds:uri="a172083e-e40c-4314-b43a-827352a1ed2c"/>
    <ds:schemaRef ds:uri="a73eab51-4d25-4cac-b397-13387b50a15c"/>
    <ds:schemaRef ds:uri="c963a4c1-1bb4-49f2-a011-9c776a7eed2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F818EC-43F5-4615-A03D-77850BB333A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975E072-25AE-45E5-B629-E766B447B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KID-PAYE.dotx</Template>
  <TotalTime>3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Jordan, Ian (Labour Markets)</dc:creator>
  <cp:keywords/>
  <dc:description/>
  <cp:lastModifiedBy>Graeme Orchard</cp:lastModifiedBy>
  <cp:revision>3</cp:revision>
  <cp:lastPrinted>2018-11-12T17:02:00Z</cp:lastPrinted>
  <dcterms:created xsi:type="dcterms:W3CDTF">2020-02-07T09:05:00Z</dcterms:created>
  <dcterms:modified xsi:type="dcterms:W3CDTF">2020-02-07T09:08:00Z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usiness Unit">
    <vt:lpwstr>44;#Labour Markets Enforcement|9b5363d4-bec7-402d-98d2-c6c73c06056f</vt:lpwstr>
  </property>
  <property fmtid="{D5CDD505-2E9C-101B-9397-08002B2CF9AE}" pid="3" name="ContentTypeId">
    <vt:lpwstr>0x010100EE7C4E0D138FAE4DA857794F80E2352D</vt:lpwstr>
  </property>
  <property fmtid="{D5CDD505-2E9C-101B-9397-08002B2CF9AE}" pid="4" name="_dlc_DocIdItemGuid">
    <vt:lpwstr>5b293820-16c4-44e2-b2d8-8a52f1b957b9</vt:lpwstr>
  </property>
  <property fmtid="{D5CDD505-2E9C-101B-9397-08002B2CF9AE}" pid="5" name="MailSubject">
    <vt:lpwstr/>
  </property>
  <property fmtid="{D5CDD505-2E9C-101B-9397-08002B2CF9AE}" pid="6" name="_dlc_BarcodeValue">
    <vt:lpwstr/>
  </property>
  <property fmtid="{D5CDD505-2E9C-101B-9397-08002B2CF9AE}" pid="7" name="Order">
    <vt:r8>5539800</vt:r8>
  </property>
  <property fmtid="{D5CDD505-2E9C-101B-9397-08002B2CF9AE}" pid="8" name="LegacyPaperReason">
    <vt:lpwstr/>
  </property>
  <property fmtid="{D5CDD505-2E9C-101B-9397-08002B2CF9AE}" pid="9" name="MailAttachments">
    <vt:bool>false</vt:bool>
  </property>
  <property fmtid="{D5CDD505-2E9C-101B-9397-08002B2CF9AE}" pid="10" name="MailPreviewData">
    <vt:lpwstr/>
  </property>
  <property fmtid="{D5CDD505-2E9C-101B-9397-08002B2CF9AE}" pid="11" name="LegacyMovementHistory">
    <vt:lpwstr/>
  </property>
  <property fmtid="{D5CDD505-2E9C-101B-9397-08002B2CF9AE}" pid="12" name="xd_ProgID">
    <vt:lpwstr/>
  </property>
  <property fmtid="{D5CDD505-2E9C-101B-9397-08002B2CF9AE}" pid="13" name="MailIn-Reply-To">
    <vt:lpwstr/>
  </property>
  <property fmtid="{D5CDD505-2E9C-101B-9397-08002B2CF9AE}" pid="14" name="_dlc_Exempt">
    <vt:bool>false</vt:bool>
  </property>
  <property fmtid="{D5CDD505-2E9C-101B-9397-08002B2CF9AE}" pid="15" name="Held By">
    <vt:lpwstr/>
  </property>
  <property fmtid="{D5CDD505-2E9C-101B-9397-08002B2CF9AE}" pid="16" name="ComplianceAssetId">
    <vt:lpwstr/>
  </property>
  <property fmtid="{D5CDD505-2E9C-101B-9397-08002B2CF9AE}" pid="17" name="TemplateUrl">
    <vt:lpwstr/>
  </property>
  <property fmtid="{D5CDD505-2E9C-101B-9397-08002B2CF9AE}" pid="18" name="MailTo">
    <vt:lpwstr/>
  </property>
  <property fmtid="{D5CDD505-2E9C-101B-9397-08002B2CF9AE}" pid="19" name="_dlc_BarcodeImage">
    <vt:lpwstr/>
  </property>
  <property fmtid="{D5CDD505-2E9C-101B-9397-08002B2CF9AE}" pid="20" name="DLCPolicyLabelLock">
    <vt:lpwstr/>
  </property>
  <property fmtid="{D5CDD505-2E9C-101B-9397-08002B2CF9AE}" pid="21" name="LegacyHistoricalBarcode">
    <vt:lpwstr/>
  </property>
  <property fmtid="{D5CDD505-2E9C-101B-9397-08002B2CF9AE}" pid="22" name="MailFrom">
    <vt:lpwstr/>
  </property>
  <property fmtid="{D5CDD505-2E9C-101B-9397-08002B2CF9AE}" pid="23" name="MailOriginalSubject">
    <vt:lpwstr/>
  </property>
  <property fmtid="{D5CDD505-2E9C-101B-9397-08002B2CF9AE}" pid="24" name="LegacyAddresses">
    <vt:lpwstr/>
  </property>
  <property fmtid="{D5CDD505-2E9C-101B-9397-08002B2CF9AE}" pid="25" name="DLCPolicyLabelClientValue">
    <vt:lpwstr/>
  </property>
  <property fmtid="{D5CDD505-2E9C-101B-9397-08002B2CF9AE}" pid="26" name="LegacyDisposition">
    <vt:lpwstr/>
  </property>
  <property fmtid="{D5CDD505-2E9C-101B-9397-08002B2CF9AE}" pid="27" name="LegacyOriginator">
    <vt:lpwstr/>
  </property>
  <property fmtid="{D5CDD505-2E9C-101B-9397-08002B2CF9AE}" pid="28" name="MailCc">
    <vt:lpwstr/>
  </property>
  <property fmtid="{D5CDD505-2E9C-101B-9397-08002B2CF9AE}" pid="29" name="LegacyPhysicalObject">
    <vt:bool>false</vt:bool>
  </property>
  <property fmtid="{D5CDD505-2E9C-101B-9397-08002B2CF9AE}" pid="30" name="LegacyAddressee">
    <vt:lpwstr/>
  </property>
  <property fmtid="{D5CDD505-2E9C-101B-9397-08002B2CF9AE}" pid="31" name="_dlc_BarcodePreview">
    <vt:lpwstr/>
  </property>
  <property fmtid="{D5CDD505-2E9C-101B-9397-08002B2CF9AE}" pid="32" name="xd_Signature">
    <vt:bool>false</vt:bool>
  </property>
  <property fmtid="{D5CDD505-2E9C-101B-9397-08002B2CF9AE}" pid="33" name="MailReferences">
    <vt:lpwstr/>
  </property>
  <property fmtid="{D5CDD505-2E9C-101B-9397-08002B2CF9AE}" pid="34" name="Barcode">
    <vt:lpwstr/>
  </property>
  <property fmtid="{D5CDD505-2E9C-101B-9397-08002B2CF9AE}" pid="35" name="LegacySubject">
    <vt:lpwstr/>
  </property>
  <property fmtid="{D5CDD505-2E9C-101B-9397-08002B2CF9AE}" pid="36" name="LegacyBarcode">
    <vt:lpwstr/>
  </property>
  <property fmtid="{D5CDD505-2E9C-101B-9397-08002B2CF9AE}" pid="37" name="MailReply-To">
    <vt:lpwstr/>
  </property>
  <property fmtid="{D5CDD505-2E9C-101B-9397-08002B2CF9AE}" pid="38" name="LegacyForeignBarcode">
    <vt:lpwstr/>
  </property>
  <property fmtid="{D5CDD505-2E9C-101B-9397-08002B2CF9AE}" pid="39" name="DLCPolicyLabelValue">
    <vt:lpwstr/>
  </property>
  <property fmtid="{D5CDD505-2E9C-101B-9397-08002B2CF9AE}" pid="40" name="AuthorIds_UIVersion_5">
    <vt:lpwstr>24662</vt:lpwstr>
  </property>
</Properties>
</file>