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312C1" w14:textId="77777777" w:rsidR="0041349B" w:rsidRDefault="0041349B" w:rsidP="00E7753F">
      <w:pPr>
        <w:pStyle w:val="NoSpacing"/>
        <w:tabs>
          <w:tab w:val="center" w:pos="4510"/>
          <w:tab w:val="left" w:pos="7889"/>
        </w:tabs>
        <w:jc w:val="center"/>
        <w:outlineLvl w:val="0"/>
        <w:rPr>
          <w:rFonts w:ascii="Arial" w:eastAsia="Arial" w:hAnsi="Arial" w:cs="Arial"/>
          <w:b/>
          <w:bCs/>
          <w:u w:val="single"/>
        </w:rPr>
      </w:pPr>
      <w:r>
        <w:rPr>
          <w:rFonts w:ascii="Arial" w:eastAsia="Arial" w:hAnsi="Arial" w:cs="Arial"/>
          <w:b/>
          <w:bCs/>
          <w:u w:val="single"/>
        </w:rPr>
        <w:t>Key Information Document</w:t>
      </w:r>
    </w:p>
    <w:p w14:paraId="76633EA5" w14:textId="77777777" w:rsidR="0041349B" w:rsidRDefault="0041349B" w:rsidP="0041349B">
      <w:pPr>
        <w:pStyle w:val="NoSpacing"/>
        <w:tabs>
          <w:tab w:val="center" w:pos="4510"/>
          <w:tab w:val="left" w:pos="7889"/>
        </w:tabs>
        <w:jc w:val="center"/>
        <w:rPr>
          <w:rFonts w:ascii="Arial" w:eastAsia="Arial" w:hAnsi="Arial" w:cs="Arial"/>
          <w:b/>
          <w:bCs/>
          <w:u w:val="single"/>
        </w:rPr>
      </w:pPr>
    </w:p>
    <w:p w14:paraId="58672A30" w14:textId="113B1813" w:rsidR="0041349B" w:rsidRPr="001E7CCE" w:rsidRDefault="0041349B" w:rsidP="0041349B">
      <w:pPr>
        <w:pStyle w:val="NoSpacing"/>
        <w:tabs>
          <w:tab w:val="center" w:pos="4510"/>
          <w:tab w:val="left" w:pos="7889"/>
        </w:tabs>
        <w:rPr>
          <w:rFonts w:ascii="Arial" w:eastAsia="Arial" w:hAnsi="Arial" w:cs="Arial"/>
          <w:bCs/>
          <w:sz w:val="21"/>
          <w:szCs w:val="21"/>
        </w:rPr>
      </w:pPr>
      <w:r w:rsidRPr="001E7CCE">
        <w:rPr>
          <w:rFonts w:ascii="Arial" w:eastAsia="Arial" w:hAnsi="Arial" w:cs="Arial"/>
          <w:bCs/>
          <w:sz w:val="21"/>
          <w:szCs w:val="21"/>
        </w:rPr>
        <w:t>This document sets out key information about your relationship with us, including details about pay, holiday entitlement and other benefits.</w:t>
      </w:r>
    </w:p>
    <w:p w14:paraId="08CA6329" w14:textId="77777777" w:rsidR="0041349B" w:rsidRPr="001E7CCE" w:rsidRDefault="0041349B" w:rsidP="0041349B">
      <w:pPr>
        <w:pStyle w:val="NoSpacing"/>
        <w:tabs>
          <w:tab w:val="center" w:pos="4510"/>
          <w:tab w:val="left" w:pos="7889"/>
        </w:tabs>
        <w:rPr>
          <w:rFonts w:ascii="Arial" w:eastAsia="Arial" w:hAnsi="Arial" w:cs="Arial"/>
          <w:bCs/>
          <w:sz w:val="21"/>
          <w:szCs w:val="21"/>
        </w:rPr>
      </w:pPr>
    </w:p>
    <w:p w14:paraId="574AC8B3" w14:textId="5D9BE469" w:rsidR="0041349B" w:rsidRPr="001E7CCE" w:rsidRDefault="0041349B" w:rsidP="00E7753F">
      <w:pPr>
        <w:pStyle w:val="NoSpacing"/>
        <w:tabs>
          <w:tab w:val="center" w:pos="4510"/>
          <w:tab w:val="left" w:pos="7889"/>
        </w:tabs>
        <w:outlineLvl w:val="0"/>
        <w:rPr>
          <w:rFonts w:ascii="Arial" w:eastAsia="Arial" w:hAnsi="Arial" w:cs="Arial"/>
          <w:bCs/>
          <w:sz w:val="21"/>
          <w:szCs w:val="21"/>
        </w:rPr>
      </w:pPr>
      <w:r w:rsidRPr="001E7CCE">
        <w:rPr>
          <w:rFonts w:ascii="Arial" w:eastAsia="Arial" w:hAnsi="Arial" w:cs="Arial"/>
          <w:bCs/>
          <w:sz w:val="21"/>
          <w:szCs w:val="21"/>
        </w:rPr>
        <w:t xml:space="preserve">Further information can be found at </w:t>
      </w:r>
      <w:r w:rsidR="0079001E" w:rsidRPr="001E7CCE">
        <w:rPr>
          <w:rFonts w:ascii="Arial" w:eastAsia="Arial" w:hAnsi="Arial" w:cs="Arial"/>
          <w:bCs/>
          <w:sz w:val="21"/>
          <w:szCs w:val="21"/>
        </w:rPr>
        <w:t>[</w:t>
      </w:r>
      <w:r w:rsidR="0079001E" w:rsidRPr="001E7CCE">
        <w:rPr>
          <w:rFonts w:ascii="Arial" w:eastAsia="Arial" w:hAnsi="Arial" w:cs="Arial"/>
          <w:bCs/>
          <w:sz w:val="21"/>
          <w:szCs w:val="21"/>
          <w:highlight w:val="yellow"/>
        </w:rPr>
        <w:t>for E</w:t>
      </w:r>
      <w:r w:rsidR="00DD74EE" w:rsidRPr="001E7CCE">
        <w:rPr>
          <w:rFonts w:ascii="Arial" w:eastAsia="Arial" w:hAnsi="Arial" w:cs="Arial"/>
          <w:bCs/>
          <w:sz w:val="21"/>
          <w:szCs w:val="21"/>
          <w:highlight w:val="yellow"/>
        </w:rPr>
        <w:t xml:space="preserve">mployment </w:t>
      </w:r>
      <w:r w:rsidR="0079001E" w:rsidRPr="001E7CCE">
        <w:rPr>
          <w:rFonts w:ascii="Arial" w:eastAsia="Arial" w:hAnsi="Arial" w:cs="Arial"/>
          <w:bCs/>
          <w:sz w:val="21"/>
          <w:szCs w:val="21"/>
          <w:highlight w:val="yellow"/>
        </w:rPr>
        <w:t>B</w:t>
      </w:r>
      <w:r w:rsidR="00DD74EE" w:rsidRPr="001E7CCE">
        <w:rPr>
          <w:rFonts w:ascii="Arial" w:eastAsia="Arial" w:hAnsi="Arial" w:cs="Arial"/>
          <w:bCs/>
          <w:sz w:val="21"/>
          <w:szCs w:val="21"/>
          <w:highlight w:val="yellow"/>
        </w:rPr>
        <w:t>usiness</w:t>
      </w:r>
      <w:r w:rsidR="0079001E" w:rsidRPr="001E7CCE">
        <w:rPr>
          <w:rFonts w:ascii="Arial" w:eastAsia="Arial" w:hAnsi="Arial" w:cs="Arial"/>
          <w:bCs/>
          <w:sz w:val="21"/>
          <w:szCs w:val="21"/>
          <w:highlight w:val="yellow"/>
        </w:rPr>
        <w:t xml:space="preserve"> to insert here]</w:t>
      </w:r>
    </w:p>
    <w:p w14:paraId="6B026CB1" w14:textId="77777777" w:rsidR="0041349B" w:rsidRPr="001E7CCE" w:rsidRDefault="0041349B" w:rsidP="0041349B">
      <w:pPr>
        <w:pStyle w:val="NoSpacing"/>
        <w:tabs>
          <w:tab w:val="center" w:pos="4510"/>
          <w:tab w:val="left" w:pos="7889"/>
        </w:tabs>
        <w:rPr>
          <w:rFonts w:ascii="Arial" w:eastAsia="Arial" w:hAnsi="Arial" w:cs="Arial"/>
          <w:bCs/>
          <w:sz w:val="21"/>
          <w:szCs w:val="21"/>
        </w:rPr>
      </w:pPr>
    </w:p>
    <w:p w14:paraId="5710B132" w14:textId="5B7AED13" w:rsidR="0041349B" w:rsidRPr="001E7CCE" w:rsidRDefault="001E7CCE" w:rsidP="0041349B">
      <w:pPr>
        <w:pStyle w:val="NoSpacing"/>
        <w:rPr>
          <w:rFonts w:ascii="Arial" w:eastAsia="Arial" w:hAnsi="Arial" w:cs="Arial"/>
          <w:iCs/>
          <w:sz w:val="21"/>
          <w:szCs w:val="21"/>
        </w:rPr>
      </w:pPr>
      <w:r w:rsidRPr="001E7CCE">
        <w:rPr>
          <w:rFonts w:ascii="Arial" w:eastAsia="Arial" w:hAnsi="Arial" w:cs="Arial"/>
          <w:iCs/>
          <w:sz w:val="21"/>
          <w:szCs w:val="21"/>
        </w:rPr>
        <w:t>The Employment Agency Standards (EAS) Inspectorate is the government authority responsible for the enforcement of certain agency worker rights. You can raise a concern with them directly on 020 7215 5000 or through the Acas helpline on 0300 123 1100, Monday to Friday, 8am to 6pm.</w:t>
      </w:r>
    </w:p>
    <w:p w14:paraId="0FC4F7E7" w14:textId="587D1F58" w:rsidR="350F4DFD" w:rsidRDefault="350F4DFD" w:rsidP="350F4DFD">
      <w:pPr>
        <w:rPr>
          <w:rFonts w:ascii="Arial" w:eastAsia="Arial" w:hAnsi="Arial" w:cs="Arial"/>
          <w:b/>
          <w:bCs/>
          <w:sz w:val="21"/>
          <w:szCs w:val="21"/>
        </w:rPr>
      </w:pPr>
    </w:p>
    <w:p w14:paraId="253C5A6C" w14:textId="62AAD498" w:rsidR="350F4DFD" w:rsidRDefault="350F4DFD" w:rsidP="350F4DFD">
      <w:pPr>
        <w:jc w:val="center"/>
        <w:rPr>
          <w:rFonts w:ascii="Arial" w:eastAsia="Arial" w:hAnsi="Arial" w:cs="Arial"/>
          <w:sz w:val="21"/>
          <w:szCs w:val="21"/>
        </w:rPr>
      </w:pPr>
      <w:r w:rsidRPr="350F4DFD">
        <w:rPr>
          <w:rFonts w:ascii="Arial" w:eastAsia="Arial" w:hAnsi="Arial" w:cs="Arial"/>
          <w:b/>
          <w:bCs/>
          <w:sz w:val="21"/>
          <w:szCs w:val="21"/>
        </w:rPr>
        <w:t>GENERAL INFORMATION</w:t>
      </w:r>
    </w:p>
    <w:p w14:paraId="64278F0F" w14:textId="78A821CB" w:rsidR="350F4DFD" w:rsidRDefault="350F4DFD" w:rsidP="350F4DFD">
      <w:pPr>
        <w:jc w:val="center"/>
        <w:rPr>
          <w:rFonts w:ascii="Arial" w:eastAsia="Arial" w:hAnsi="Arial" w:cs="Arial"/>
          <w:sz w:val="21"/>
          <w:szCs w:val="21"/>
        </w:rPr>
      </w:pPr>
    </w:p>
    <w:tbl>
      <w:tblPr>
        <w:tblStyle w:val="TableGrid"/>
        <w:tblW w:w="0" w:type="auto"/>
        <w:tblLayout w:type="fixed"/>
        <w:tblLook w:val="04A0" w:firstRow="1" w:lastRow="0" w:firstColumn="1" w:lastColumn="0" w:noHBand="0" w:noVBand="1"/>
      </w:tblPr>
      <w:tblGrid>
        <w:gridCol w:w="4510"/>
        <w:gridCol w:w="4510"/>
      </w:tblGrid>
      <w:tr w:rsidR="350F4DFD" w14:paraId="28CF7D47" w14:textId="77777777" w:rsidTr="350F4DFD">
        <w:tc>
          <w:tcPr>
            <w:tcW w:w="4510" w:type="dxa"/>
          </w:tcPr>
          <w:p w14:paraId="1941B7C9" w14:textId="3245F7C6" w:rsidR="350F4DFD" w:rsidRDefault="350F4DFD" w:rsidP="350F4DFD">
            <w:pPr>
              <w:rPr>
                <w:rFonts w:ascii="Arial" w:eastAsia="Arial" w:hAnsi="Arial" w:cs="Arial"/>
                <w:sz w:val="21"/>
                <w:szCs w:val="21"/>
              </w:rPr>
            </w:pPr>
            <w:r w:rsidRPr="350F4DFD">
              <w:rPr>
                <w:rFonts w:ascii="Arial" w:eastAsia="Arial" w:hAnsi="Arial" w:cs="Arial"/>
                <w:b/>
                <w:bCs/>
                <w:sz w:val="21"/>
                <w:szCs w:val="21"/>
              </w:rPr>
              <w:t>Your name:</w:t>
            </w:r>
          </w:p>
        </w:tc>
        <w:tc>
          <w:tcPr>
            <w:tcW w:w="4510" w:type="dxa"/>
          </w:tcPr>
          <w:p w14:paraId="42FFC6F7" w14:textId="6DDA065F" w:rsidR="350F4DFD" w:rsidRDefault="00FB4D5C" w:rsidP="350F4DFD">
            <w:pPr>
              <w:rPr>
                <w:rFonts w:ascii="Calibri" w:eastAsia="Calibri" w:hAnsi="Calibri" w:cs="Calibri"/>
                <w:sz w:val="21"/>
                <w:szCs w:val="21"/>
              </w:rPr>
            </w:pPr>
            <w:r>
              <w:rPr>
                <w:rFonts w:ascii="Calibri" w:eastAsia="Calibri" w:hAnsi="Calibri" w:cs="Calibri"/>
                <w:sz w:val="21"/>
                <w:szCs w:val="21"/>
              </w:rPr>
              <w:t>[[ENID_FORENAME$]] [[ENID_SURNAME$]]</w:t>
            </w:r>
            <w:bookmarkStart w:id="0" w:name="_GoBack"/>
            <w:bookmarkEnd w:id="0"/>
          </w:p>
        </w:tc>
      </w:tr>
      <w:tr w:rsidR="350F4DFD" w14:paraId="4104C023" w14:textId="77777777" w:rsidTr="350F4DFD">
        <w:tc>
          <w:tcPr>
            <w:tcW w:w="4510" w:type="dxa"/>
          </w:tcPr>
          <w:p w14:paraId="77EA7EDE" w14:textId="48A8D9E7" w:rsidR="350F4DFD" w:rsidRDefault="350F4DFD" w:rsidP="350F4DFD">
            <w:pPr>
              <w:rPr>
                <w:rFonts w:ascii="Arial" w:eastAsia="Arial" w:hAnsi="Arial" w:cs="Arial"/>
                <w:sz w:val="21"/>
                <w:szCs w:val="21"/>
              </w:rPr>
            </w:pPr>
            <w:r w:rsidRPr="350F4DFD">
              <w:rPr>
                <w:rFonts w:ascii="Arial" w:eastAsia="Arial" w:hAnsi="Arial" w:cs="Arial"/>
                <w:b/>
                <w:bCs/>
                <w:sz w:val="21"/>
                <w:szCs w:val="21"/>
              </w:rPr>
              <w:t>Name of employment business:</w:t>
            </w:r>
          </w:p>
        </w:tc>
        <w:tc>
          <w:tcPr>
            <w:tcW w:w="4510" w:type="dxa"/>
          </w:tcPr>
          <w:p w14:paraId="1D7E9402" w14:textId="375ACC03" w:rsidR="350F4DFD" w:rsidRDefault="00FB4D5C" w:rsidP="350F4DFD">
            <w:pPr>
              <w:rPr>
                <w:rFonts w:ascii="Calibri" w:eastAsia="Calibri" w:hAnsi="Calibri" w:cs="Calibri"/>
                <w:sz w:val="21"/>
                <w:szCs w:val="21"/>
              </w:rPr>
            </w:pPr>
            <w:r>
              <w:rPr>
                <w:rFonts w:ascii="Calibri" w:eastAsia="Calibri" w:hAnsi="Calibri" w:cs="Calibri"/>
                <w:sz w:val="21"/>
                <w:szCs w:val="21"/>
              </w:rPr>
              <w:t>[[SDF_SYS_NAME$]]</w:t>
            </w:r>
          </w:p>
        </w:tc>
      </w:tr>
      <w:tr w:rsidR="350F4DFD" w14:paraId="0372B5D6" w14:textId="77777777" w:rsidTr="350F4DFD">
        <w:tc>
          <w:tcPr>
            <w:tcW w:w="4510" w:type="dxa"/>
          </w:tcPr>
          <w:p w14:paraId="1B0EC6D7" w14:textId="72BD7519" w:rsidR="350F4DFD" w:rsidRDefault="350F4DFD" w:rsidP="350F4DFD">
            <w:pPr>
              <w:rPr>
                <w:rFonts w:ascii="Arial" w:eastAsia="Arial" w:hAnsi="Arial" w:cs="Arial"/>
                <w:sz w:val="21"/>
                <w:szCs w:val="21"/>
              </w:rPr>
            </w:pPr>
            <w:r w:rsidRPr="350F4DFD">
              <w:rPr>
                <w:rFonts w:ascii="Arial" w:eastAsia="Arial" w:hAnsi="Arial" w:cs="Arial"/>
                <w:b/>
                <w:bCs/>
                <w:sz w:val="21"/>
                <w:szCs w:val="21"/>
              </w:rPr>
              <w:t>Your employer (if different from the employment business):</w:t>
            </w:r>
          </w:p>
        </w:tc>
        <w:tc>
          <w:tcPr>
            <w:tcW w:w="4510" w:type="dxa"/>
          </w:tcPr>
          <w:p w14:paraId="40831266" w14:textId="23CA679F" w:rsidR="350F4DFD" w:rsidRDefault="350F4DFD" w:rsidP="350F4DFD">
            <w:pPr>
              <w:rPr>
                <w:rFonts w:ascii="Arial" w:eastAsia="Arial" w:hAnsi="Arial" w:cs="Arial"/>
                <w:sz w:val="21"/>
                <w:szCs w:val="21"/>
              </w:rPr>
            </w:pPr>
          </w:p>
        </w:tc>
      </w:tr>
      <w:tr w:rsidR="350F4DFD" w14:paraId="186F99B5" w14:textId="77777777" w:rsidTr="350F4DFD">
        <w:tc>
          <w:tcPr>
            <w:tcW w:w="4510" w:type="dxa"/>
          </w:tcPr>
          <w:p w14:paraId="3D3EDFDA" w14:textId="3724C381" w:rsidR="350F4DFD" w:rsidRDefault="350F4DFD" w:rsidP="350F4DFD">
            <w:pPr>
              <w:rPr>
                <w:rFonts w:ascii="Arial" w:eastAsia="Arial" w:hAnsi="Arial" w:cs="Arial"/>
                <w:sz w:val="21"/>
                <w:szCs w:val="21"/>
              </w:rPr>
            </w:pPr>
            <w:r w:rsidRPr="350F4DFD">
              <w:rPr>
                <w:rFonts w:ascii="Arial" w:eastAsia="Arial" w:hAnsi="Arial" w:cs="Arial"/>
                <w:b/>
                <w:bCs/>
                <w:sz w:val="21"/>
                <w:szCs w:val="21"/>
              </w:rPr>
              <w:t>Type of contract you will be engaged under:</w:t>
            </w:r>
          </w:p>
        </w:tc>
        <w:tc>
          <w:tcPr>
            <w:tcW w:w="4510" w:type="dxa"/>
          </w:tcPr>
          <w:p w14:paraId="4F6DE35E" w14:textId="19F708E8" w:rsidR="350F4DFD" w:rsidRDefault="350F4DFD" w:rsidP="350F4DFD">
            <w:pPr>
              <w:rPr>
                <w:rFonts w:ascii="Arial" w:eastAsia="Arial" w:hAnsi="Arial" w:cs="Arial"/>
                <w:sz w:val="21"/>
                <w:szCs w:val="21"/>
              </w:rPr>
            </w:pPr>
          </w:p>
        </w:tc>
      </w:tr>
      <w:tr w:rsidR="350F4DFD" w14:paraId="53EAD992" w14:textId="77777777" w:rsidTr="350F4DFD">
        <w:tc>
          <w:tcPr>
            <w:tcW w:w="4510" w:type="dxa"/>
          </w:tcPr>
          <w:p w14:paraId="0C949352" w14:textId="57075722" w:rsidR="350F4DFD" w:rsidRDefault="350F4DFD" w:rsidP="350F4DFD">
            <w:pPr>
              <w:rPr>
                <w:rFonts w:ascii="Arial" w:eastAsia="Arial" w:hAnsi="Arial" w:cs="Arial"/>
                <w:sz w:val="21"/>
                <w:szCs w:val="21"/>
              </w:rPr>
            </w:pPr>
            <w:r w:rsidRPr="350F4DFD">
              <w:rPr>
                <w:rFonts w:ascii="Arial" w:eastAsia="Arial" w:hAnsi="Arial" w:cs="Arial"/>
                <w:b/>
                <w:bCs/>
                <w:sz w:val="21"/>
                <w:szCs w:val="21"/>
              </w:rPr>
              <w:t>Who will be responsible for paying you (if different from your employer):</w:t>
            </w:r>
          </w:p>
        </w:tc>
        <w:tc>
          <w:tcPr>
            <w:tcW w:w="4510" w:type="dxa"/>
          </w:tcPr>
          <w:p w14:paraId="45A83CAE" w14:textId="4D7ED45D" w:rsidR="350F4DFD" w:rsidRDefault="350F4DFD" w:rsidP="350F4DFD">
            <w:pPr>
              <w:rPr>
                <w:rFonts w:ascii="Arial" w:eastAsia="Arial" w:hAnsi="Arial" w:cs="Arial"/>
                <w:sz w:val="21"/>
                <w:szCs w:val="21"/>
              </w:rPr>
            </w:pPr>
          </w:p>
        </w:tc>
      </w:tr>
      <w:tr w:rsidR="350F4DFD" w14:paraId="59FF9725" w14:textId="77777777" w:rsidTr="350F4DFD">
        <w:tc>
          <w:tcPr>
            <w:tcW w:w="4510" w:type="dxa"/>
          </w:tcPr>
          <w:p w14:paraId="66A68377" w14:textId="2B6E121A" w:rsidR="350F4DFD" w:rsidRDefault="350F4DFD" w:rsidP="350F4DFD">
            <w:pPr>
              <w:rPr>
                <w:rFonts w:ascii="Arial" w:eastAsia="Arial" w:hAnsi="Arial" w:cs="Arial"/>
                <w:sz w:val="21"/>
                <w:szCs w:val="21"/>
              </w:rPr>
            </w:pPr>
            <w:r w:rsidRPr="350F4DFD">
              <w:rPr>
                <w:rFonts w:ascii="Arial" w:eastAsia="Arial" w:hAnsi="Arial" w:cs="Arial"/>
                <w:b/>
                <w:bCs/>
                <w:sz w:val="21"/>
                <w:szCs w:val="21"/>
              </w:rPr>
              <w:t>How often you will be paid:</w:t>
            </w:r>
          </w:p>
        </w:tc>
        <w:tc>
          <w:tcPr>
            <w:tcW w:w="4510" w:type="dxa"/>
          </w:tcPr>
          <w:p w14:paraId="472E4958" w14:textId="0897743B" w:rsidR="350F4DFD" w:rsidRDefault="350F4DFD" w:rsidP="350F4DFD">
            <w:pPr>
              <w:rPr>
                <w:rFonts w:ascii="Arial" w:eastAsia="Arial" w:hAnsi="Arial" w:cs="Arial"/>
                <w:sz w:val="21"/>
                <w:szCs w:val="21"/>
              </w:rPr>
            </w:pPr>
          </w:p>
        </w:tc>
      </w:tr>
      <w:tr w:rsidR="350F4DFD" w14:paraId="431CF992" w14:textId="77777777" w:rsidTr="350F4DFD">
        <w:tc>
          <w:tcPr>
            <w:tcW w:w="4510" w:type="dxa"/>
          </w:tcPr>
          <w:p w14:paraId="289AC83E" w14:textId="400279E8" w:rsidR="350F4DFD" w:rsidRDefault="350F4DFD" w:rsidP="350F4DFD">
            <w:pPr>
              <w:rPr>
                <w:rFonts w:ascii="Arial" w:eastAsia="Arial" w:hAnsi="Arial" w:cs="Arial"/>
                <w:sz w:val="21"/>
                <w:szCs w:val="21"/>
              </w:rPr>
            </w:pPr>
            <w:r w:rsidRPr="350F4DFD">
              <w:rPr>
                <w:rFonts w:ascii="Arial" w:eastAsia="Arial" w:hAnsi="Arial" w:cs="Arial"/>
                <w:b/>
                <w:bCs/>
                <w:sz w:val="21"/>
                <w:szCs w:val="21"/>
              </w:rPr>
              <w:t>Expected or minimum rate of pay:</w:t>
            </w:r>
          </w:p>
        </w:tc>
        <w:tc>
          <w:tcPr>
            <w:tcW w:w="4510" w:type="dxa"/>
          </w:tcPr>
          <w:p w14:paraId="6190E516" w14:textId="353ABEE2" w:rsidR="350F4DFD" w:rsidRDefault="350F4DFD" w:rsidP="350F4DFD">
            <w:pPr>
              <w:rPr>
                <w:rFonts w:ascii="Calibri" w:eastAsia="Calibri" w:hAnsi="Calibri" w:cs="Calibri"/>
                <w:sz w:val="21"/>
                <w:szCs w:val="21"/>
              </w:rPr>
            </w:pPr>
          </w:p>
        </w:tc>
      </w:tr>
      <w:tr w:rsidR="350F4DFD" w14:paraId="6C59A9ED" w14:textId="77777777" w:rsidTr="350F4DFD">
        <w:tc>
          <w:tcPr>
            <w:tcW w:w="4510" w:type="dxa"/>
          </w:tcPr>
          <w:p w14:paraId="077CA409" w14:textId="7E9788B5" w:rsidR="350F4DFD" w:rsidRDefault="350F4DFD" w:rsidP="350F4DFD">
            <w:pPr>
              <w:rPr>
                <w:rFonts w:ascii="Arial" w:eastAsia="Arial" w:hAnsi="Arial" w:cs="Arial"/>
                <w:sz w:val="21"/>
                <w:szCs w:val="21"/>
              </w:rPr>
            </w:pPr>
            <w:r w:rsidRPr="350F4DFD">
              <w:rPr>
                <w:rFonts w:ascii="Arial" w:eastAsia="Arial" w:hAnsi="Arial" w:cs="Arial"/>
                <w:b/>
                <w:bCs/>
                <w:sz w:val="21"/>
                <w:szCs w:val="21"/>
              </w:rPr>
              <w:t>Deductions from your pay required by law:</w:t>
            </w:r>
          </w:p>
        </w:tc>
        <w:tc>
          <w:tcPr>
            <w:tcW w:w="4510" w:type="dxa"/>
          </w:tcPr>
          <w:p w14:paraId="11554CC1" w14:textId="1B70C706" w:rsidR="350F4DFD" w:rsidRDefault="350F4DFD" w:rsidP="350F4DFD">
            <w:pPr>
              <w:rPr>
                <w:rFonts w:ascii="Arial" w:eastAsia="Arial" w:hAnsi="Arial" w:cs="Arial"/>
                <w:sz w:val="21"/>
                <w:szCs w:val="21"/>
              </w:rPr>
            </w:pPr>
          </w:p>
        </w:tc>
      </w:tr>
      <w:tr w:rsidR="350F4DFD" w14:paraId="080FDB4F" w14:textId="77777777" w:rsidTr="350F4DFD">
        <w:tc>
          <w:tcPr>
            <w:tcW w:w="4510" w:type="dxa"/>
          </w:tcPr>
          <w:p w14:paraId="17F10EC5" w14:textId="6076C7E9" w:rsidR="350F4DFD" w:rsidRDefault="350F4DFD" w:rsidP="350F4DFD">
            <w:pPr>
              <w:rPr>
                <w:rFonts w:ascii="Arial" w:eastAsia="Arial" w:hAnsi="Arial" w:cs="Arial"/>
                <w:sz w:val="21"/>
                <w:szCs w:val="21"/>
              </w:rPr>
            </w:pPr>
            <w:r w:rsidRPr="350F4DFD">
              <w:rPr>
                <w:rFonts w:ascii="Arial" w:eastAsia="Arial" w:hAnsi="Arial" w:cs="Arial"/>
                <w:b/>
                <w:bCs/>
                <w:sz w:val="21"/>
                <w:szCs w:val="21"/>
              </w:rPr>
              <w:t>Any other deductions or costs from your pay (to include amounts or how they are calculated):</w:t>
            </w:r>
          </w:p>
        </w:tc>
        <w:tc>
          <w:tcPr>
            <w:tcW w:w="4510" w:type="dxa"/>
          </w:tcPr>
          <w:p w14:paraId="5DF2001C" w14:textId="0D42B399" w:rsidR="350F4DFD" w:rsidRDefault="350F4DFD" w:rsidP="350F4DFD">
            <w:pPr>
              <w:rPr>
                <w:rFonts w:ascii="Arial" w:eastAsia="Arial" w:hAnsi="Arial" w:cs="Arial"/>
                <w:sz w:val="21"/>
                <w:szCs w:val="21"/>
              </w:rPr>
            </w:pPr>
          </w:p>
        </w:tc>
      </w:tr>
      <w:tr w:rsidR="350F4DFD" w14:paraId="14EC8FE2" w14:textId="77777777" w:rsidTr="350F4DFD">
        <w:tc>
          <w:tcPr>
            <w:tcW w:w="4510" w:type="dxa"/>
          </w:tcPr>
          <w:p w14:paraId="270FEE22" w14:textId="736CE4C6" w:rsidR="350F4DFD" w:rsidRDefault="350F4DFD" w:rsidP="350F4DFD">
            <w:pPr>
              <w:rPr>
                <w:rFonts w:ascii="Arial" w:eastAsia="Arial" w:hAnsi="Arial" w:cs="Arial"/>
                <w:sz w:val="21"/>
                <w:szCs w:val="21"/>
              </w:rPr>
            </w:pPr>
            <w:r w:rsidRPr="350F4DFD">
              <w:rPr>
                <w:rFonts w:ascii="Arial" w:eastAsia="Arial" w:hAnsi="Arial" w:cs="Arial"/>
                <w:b/>
                <w:bCs/>
                <w:sz w:val="21"/>
                <w:szCs w:val="21"/>
              </w:rPr>
              <w:t>Any fees for goods or services:</w:t>
            </w:r>
          </w:p>
        </w:tc>
        <w:tc>
          <w:tcPr>
            <w:tcW w:w="4510" w:type="dxa"/>
          </w:tcPr>
          <w:p w14:paraId="22CAB971" w14:textId="1A65D49B" w:rsidR="350F4DFD" w:rsidRDefault="350F4DFD" w:rsidP="350F4DFD">
            <w:pPr>
              <w:rPr>
                <w:rFonts w:ascii="Arial" w:eastAsia="Arial" w:hAnsi="Arial" w:cs="Arial"/>
                <w:sz w:val="21"/>
                <w:szCs w:val="21"/>
              </w:rPr>
            </w:pPr>
          </w:p>
        </w:tc>
      </w:tr>
      <w:tr w:rsidR="350F4DFD" w14:paraId="106A2E19" w14:textId="77777777" w:rsidTr="350F4DFD">
        <w:tc>
          <w:tcPr>
            <w:tcW w:w="4510" w:type="dxa"/>
          </w:tcPr>
          <w:p w14:paraId="6275725C" w14:textId="6A49A34F" w:rsidR="350F4DFD" w:rsidRDefault="350F4DFD" w:rsidP="350F4DFD">
            <w:pPr>
              <w:rPr>
                <w:rFonts w:ascii="Arial" w:eastAsia="Arial" w:hAnsi="Arial" w:cs="Arial"/>
                <w:sz w:val="21"/>
                <w:szCs w:val="21"/>
              </w:rPr>
            </w:pPr>
            <w:r w:rsidRPr="350F4DFD">
              <w:rPr>
                <w:rFonts w:ascii="Arial" w:eastAsia="Arial" w:hAnsi="Arial" w:cs="Arial"/>
                <w:b/>
                <w:bCs/>
                <w:sz w:val="21"/>
                <w:szCs w:val="21"/>
              </w:rPr>
              <w:t>Holiday entitlement and pay:</w:t>
            </w:r>
          </w:p>
        </w:tc>
        <w:tc>
          <w:tcPr>
            <w:tcW w:w="4510" w:type="dxa"/>
          </w:tcPr>
          <w:p w14:paraId="4ED67952" w14:textId="1CD8B9A8" w:rsidR="350F4DFD" w:rsidRDefault="350F4DFD" w:rsidP="350F4DFD">
            <w:pPr>
              <w:rPr>
                <w:rFonts w:ascii="Arial" w:eastAsia="Arial" w:hAnsi="Arial" w:cs="Arial"/>
                <w:sz w:val="21"/>
                <w:szCs w:val="21"/>
              </w:rPr>
            </w:pPr>
          </w:p>
        </w:tc>
      </w:tr>
      <w:tr w:rsidR="350F4DFD" w14:paraId="0BECB21F" w14:textId="77777777" w:rsidTr="350F4DFD">
        <w:tc>
          <w:tcPr>
            <w:tcW w:w="4510" w:type="dxa"/>
          </w:tcPr>
          <w:p w14:paraId="5ABBC1C8" w14:textId="700FD31A" w:rsidR="350F4DFD" w:rsidRDefault="350F4DFD" w:rsidP="350F4DFD">
            <w:pPr>
              <w:rPr>
                <w:rFonts w:ascii="Arial" w:eastAsia="Arial" w:hAnsi="Arial" w:cs="Arial"/>
                <w:sz w:val="21"/>
                <w:szCs w:val="21"/>
              </w:rPr>
            </w:pPr>
            <w:r w:rsidRPr="350F4DFD">
              <w:rPr>
                <w:rFonts w:ascii="Arial" w:eastAsia="Arial" w:hAnsi="Arial" w:cs="Arial"/>
                <w:b/>
                <w:bCs/>
                <w:sz w:val="21"/>
                <w:szCs w:val="21"/>
              </w:rPr>
              <w:t>Additional benefits:</w:t>
            </w:r>
          </w:p>
        </w:tc>
        <w:tc>
          <w:tcPr>
            <w:tcW w:w="4510" w:type="dxa"/>
          </w:tcPr>
          <w:p w14:paraId="46D01AF5" w14:textId="0E2AED10" w:rsidR="350F4DFD" w:rsidRDefault="350F4DFD" w:rsidP="350F4DFD">
            <w:pPr>
              <w:rPr>
                <w:rFonts w:ascii="Arial" w:eastAsia="Arial" w:hAnsi="Arial" w:cs="Arial"/>
                <w:sz w:val="21"/>
                <w:szCs w:val="21"/>
              </w:rPr>
            </w:pPr>
          </w:p>
        </w:tc>
      </w:tr>
    </w:tbl>
    <w:p w14:paraId="57DFC7A0" w14:textId="42DBB074" w:rsidR="350F4DFD" w:rsidRDefault="350F4DFD" w:rsidP="350F4DFD">
      <w:pPr>
        <w:jc w:val="center"/>
        <w:rPr>
          <w:rFonts w:ascii="Arial" w:eastAsia="Arial" w:hAnsi="Arial" w:cs="Arial"/>
          <w:b/>
          <w:bCs/>
          <w:sz w:val="21"/>
          <w:szCs w:val="21"/>
        </w:rPr>
      </w:pPr>
    </w:p>
    <w:p w14:paraId="49627FEF" w14:textId="1AEE1C98" w:rsidR="350F4DFD" w:rsidRDefault="350F4DFD" w:rsidP="350F4DFD">
      <w:pPr>
        <w:jc w:val="center"/>
        <w:rPr>
          <w:rFonts w:ascii="Arial" w:eastAsia="Arial" w:hAnsi="Arial" w:cs="Arial"/>
          <w:sz w:val="21"/>
          <w:szCs w:val="21"/>
        </w:rPr>
      </w:pPr>
      <w:r w:rsidRPr="350F4DFD">
        <w:rPr>
          <w:rFonts w:ascii="Arial" w:eastAsia="Arial" w:hAnsi="Arial" w:cs="Arial"/>
          <w:b/>
          <w:bCs/>
          <w:sz w:val="21"/>
          <w:szCs w:val="21"/>
        </w:rPr>
        <w:t>EXAMPLE PAY</w:t>
      </w:r>
    </w:p>
    <w:p w14:paraId="30E36E57" w14:textId="680618BB" w:rsidR="350F4DFD" w:rsidRDefault="350F4DFD" w:rsidP="350F4DFD">
      <w:pPr>
        <w:jc w:val="center"/>
        <w:rPr>
          <w:rFonts w:ascii="Arial" w:eastAsia="Arial" w:hAnsi="Arial" w:cs="Arial"/>
          <w:sz w:val="21"/>
          <w:szCs w:val="21"/>
        </w:rPr>
      </w:pPr>
    </w:p>
    <w:tbl>
      <w:tblPr>
        <w:tblStyle w:val="TableGrid"/>
        <w:tblW w:w="0" w:type="auto"/>
        <w:tblLayout w:type="fixed"/>
        <w:tblLook w:val="04A0" w:firstRow="1" w:lastRow="0" w:firstColumn="1" w:lastColumn="0" w:noHBand="0" w:noVBand="1"/>
      </w:tblPr>
      <w:tblGrid>
        <w:gridCol w:w="4510"/>
        <w:gridCol w:w="4510"/>
      </w:tblGrid>
      <w:tr w:rsidR="350F4DFD" w14:paraId="7B4A2803" w14:textId="77777777" w:rsidTr="350F4DFD">
        <w:tc>
          <w:tcPr>
            <w:tcW w:w="4510" w:type="dxa"/>
          </w:tcPr>
          <w:p w14:paraId="23791537" w14:textId="594B5566" w:rsidR="350F4DFD" w:rsidRDefault="350F4DFD" w:rsidP="350F4DFD">
            <w:pPr>
              <w:rPr>
                <w:rFonts w:ascii="Arial" w:eastAsia="Arial" w:hAnsi="Arial" w:cs="Arial"/>
                <w:sz w:val="21"/>
                <w:szCs w:val="21"/>
              </w:rPr>
            </w:pPr>
            <w:r w:rsidRPr="350F4DFD">
              <w:rPr>
                <w:rFonts w:ascii="Arial" w:eastAsia="Arial" w:hAnsi="Arial" w:cs="Arial"/>
                <w:b/>
                <w:bCs/>
                <w:sz w:val="21"/>
                <w:szCs w:val="21"/>
              </w:rPr>
              <w:t>Example rate of pay:</w:t>
            </w:r>
          </w:p>
        </w:tc>
        <w:tc>
          <w:tcPr>
            <w:tcW w:w="4510" w:type="dxa"/>
          </w:tcPr>
          <w:p w14:paraId="02F3B7A8" w14:textId="4BBBE2D9" w:rsidR="350F4DFD" w:rsidRDefault="350F4DFD" w:rsidP="350F4DFD">
            <w:pPr>
              <w:rPr>
                <w:rFonts w:ascii="Arial" w:eastAsia="Arial" w:hAnsi="Arial" w:cs="Arial"/>
                <w:sz w:val="21"/>
                <w:szCs w:val="21"/>
              </w:rPr>
            </w:pPr>
          </w:p>
        </w:tc>
      </w:tr>
      <w:tr w:rsidR="350F4DFD" w14:paraId="3219FD43" w14:textId="77777777" w:rsidTr="350F4DFD">
        <w:tc>
          <w:tcPr>
            <w:tcW w:w="4510" w:type="dxa"/>
          </w:tcPr>
          <w:p w14:paraId="49AB5C25" w14:textId="493E2377" w:rsidR="350F4DFD" w:rsidRDefault="350F4DFD" w:rsidP="350F4DFD">
            <w:pPr>
              <w:rPr>
                <w:rFonts w:ascii="Arial" w:eastAsia="Arial" w:hAnsi="Arial" w:cs="Arial"/>
                <w:sz w:val="21"/>
                <w:szCs w:val="21"/>
              </w:rPr>
            </w:pPr>
            <w:r w:rsidRPr="350F4DFD">
              <w:rPr>
                <w:rFonts w:ascii="Arial" w:eastAsia="Arial" w:hAnsi="Arial" w:cs="Arial"/>
                <w:b/>
                <w:bCs/>
                <w:sz w:val="21"/>
                <w:szCs w:val="21"/>
              </w:rPr>
              <w:t>Deductions from your wage required by law:</w:t>
            </w:r>
          </w:p>
        </w:tc>
        <w:tc>
          <w:tcPr>
            <w:tcW w:w="4510" w:type="dxa"/>
          </w:tcPr>
          <w:p w14:paraId="28D9A1BE" w14:textId="7EDD9000" w:rsidR="350F4DFD" w:rsidRDefault="350F4DFD" w:rsidP="350F4DFD">
            <w:pPr>
              <w:rPr>
                <w:rFonts w:ascii="Arial" w:eastAsia="Arial" w:hAnsi="Arial" w:cs="Arial"/>
                <w:sz w:val="21"/>
                <w:szCs w:val="21"/>
              </w:rPr>
            </w:pPr>
          </w:p>
        </w:tc>
      </w:tr>
      <w:tr w:rsidR="350F4DFD" w14:paraId="3233CAF7" w14:textId="77777777" w:rsidTr="350F4DFD">
        <w:tc>
          <w:tcPr>
            <w:tcW w:w="4510" w:type="dxa"/>
          </w:tcPr>
          <w:p w14:paraId="5C233457" w14:textId="01F24D75" w:rsidR="350F4DFD" w:rsidRDefault="350F4DFD" w:rsidP="350F4DFD">
            <w:pPr>
              <w:rPr>
                <w:rFonts w:ascii="Arial" w:eastAsia="Arial" w:hAnsi="Arial" w:cs="Arial"/>
                <w:sz w:val="21"/>
                <w:szCs w:val="21"/>
              </w:rPr>
            </w:pPr>
            <w:r w:rsidRPr="350F4DFD">
              <w:rPr>
                <w:rFonts w:ascii="Arial" w:eastAsia="Arial" w:hAnsi="Arial" w:cs="Arial"/>
                <w:b/>
                <w:bCs/>
                <w:sz w:val="21"/>
                <w:szCs w:val="21"/>
              </w:rPr>
              <w:t>Any other deductions or costs from your wage:</w:t>
            </w:r>
          </w:p>
        </w:tc>
        <w:tc>
          <w:tcPr>
            <w:tcW w:w="4510" w:type="dxa"/>
          </w:tcPr>
          <w:p w14:paraId="17EC393B" w14:textId="1C9D8A9B" w:rsidR="350F4DFD" w:rsidRDefault="350F4DFD" w:rsidP="350F4DFD">
            <w:pPr>
              <w:rPr>
                <w:rFonts w:ascii="Arial" w:eastAsia="Arial" w:hAnsi="Arial" w:cs="Arial"/>
                <w:sz w:val="21"/>
                <w:szCs w:val="21"/>
              </w:rPr>
            </w:pPr>
          </w:p>
        </w:tc>
      </w:tr>
      <w:tr w:rsidR="350F4DFD" w14:paraId="6E327ADC" w14:textId="77777777" w:rsidTr="350F4DFD">
        <w:tc>
          <w:tcPr>
            <w:tcW w:w="4510" w:type="dxa"/>
          </w:tcPr>
          <w:p w14:paraId="32E77B52" w14:textId="5CA077FB" w:rsidR="350F4DFD" w:rsidRDefault="350F4DFD" w:rsidP="350F4DFD">
            <w:pPr>
              <w:rPr>
                <w:rFonts w:ascii="Arial" w:eastAsia="Arial" w:hAnsi="Arial" w:cs="Arial"/>
                <w:sz w:val="21"/>
                <w:szCs w:val="21"/>
              </w:rPr>
            </w:pPr>
            <w:r w:rsidRPr="350F4DFD">
              <w:rPr>
                <w:rFonts w:ascii="Arial" w:eastAsia="Arial" w:hAnsi="Arial" w:cs="Arial"/>
                <w:b/>
                <w:bCs/>
                <w:sz w:val="21"/>
                <w:szCs w:val="21"/>
              </w:rPr>
              <w:t>Any fees for goods or services:</w:t>
            </w:r>
          </w:p>
        </w:tc>
        <w:tc>
          <w:tcPr>
            <w:tcW w:w="4510" w:type="dxa"/>
          </w:tcPr>
          <w:p w14:paraId="27863C71" w14:textId="1344C425" w:rsidR="350F4DFD" w:rsidRDefault="350F4DFD" w:rsidP="350F4DFD">
            <w:pPr>
              <w:rPr>
                <w:rFonts w:ascii="Arial" w:eastAsia="Arial" w:hAnsi="Arial" w:cs="Arial"/>
                <w:sz w:val="21"/>
                <w:szCs w:val="21"/>
              </w:rPr>
            </w:pPr>
          </w:p>
        </w:tc>
      </w:tr>
      <w:tr w:rsidR="350F4DFD" w14:paraId="6EEE2B66" w14:textId="77777777" w:rsidTr="350F4DFD">
        <w:tc>
          <w:tcPr>
            <w:tcW w:w="4510" w:type="dxa"/>
          </w:tcPr>
          <w:p w14:paraId="4093A76B" w14:textId="0C5932A5" w:rsidR="350F4DFD" w:rsidRDefault="350F4DFD" w:rsidP="350F4DFD">
            <w:pPr>
              <w:rPr>
                <w:rFonts w:ascii="Arial" w:eastAsia="Arial" w:hAnsi="Arial" w:cs="Arial"/>
                <w:sz w:val="21"/>
                <w:szCs w:val="21"/>
              </w:rPr>
            </w:pPr>
            <w:r w:rsidRPr="350F4DFD">
              <w:rPr>
                <w:rFonts w:ascii="Arial" w:eastAsia="Arial" w:hAnsi="Arial" w:cs="Arial"/>
                <w:b/>
                <w:bCs/>
                <w:sz w:val="21"/>
                <w:szCs w:val="21"/>
              </w:rPr>
              <w:t>Example net take home pay:</w:t>
            </w:r>
          </w:p>
        </w:tc>
        <w:tc>
          <w:tcPr>
            <w:tcW w:w="4510" w:type="dxa"/>
          </w:tcPr>
          <w:p w14:paraId="7D2B27C3" w14:textId="36E451BD" w:rsidR="350F4DFD" w:rsidRDefault="350F4DFD" w:rsidP="350F4DFD">
            <w:pPr>
              <w:rPr>
                <w:rFonts w:ascii="Arial" w:eastAsia="Arial" w:hAnsi="Arial" w:cs="Arial"/>
                <w:sz w:val="21"/>
                <w:szCs w:val="21"/>
              </w:rPr>
            </w:pPr>
          </w:p>
        </w:tc>
      </w:tr>
    </w:tbl>
    <w:p w14:paraId="7997779E" w14:textId="136E7249" w:rsidR="350F4DFD" w:rsidRDefault="350F4DFD" w:rsidP="350F4DFD">
      <w:pPr>
        <w:rPr>
          <w:rFonts w:ascii="Arial" w:eastAsia="Arial" w:hAnsi="Arial" w:cs="Arial"/>
          <w:sz w:val="21"/>
          <w:szCs w:val="21"/>
        </w:rPr>
      </w:pPr>
    </w:p>
    <w:p w14:paraId="1CB5105E" w14:textId="2CEE0049" w:rsidR="350F4DFD" w:rsidRDefault="350F4DFD" w:rsidP="350F4DFD">
      <w:pPr>
        <w:rPr>
          <w:rFonts w:ascii="Arial" w:hAnsi="Arial" w:cs="Arial"/>
        </w:rPr>
      </w:pPr>
    </w:p>
    <w:p w14:paraId="54A6BA27" w14:textId="142E2E04" w:rsidR="00855920" w:rsidRDefault="00855920" w:rsidP="00855920">
      <w:pPr>
        <w:tabs>
          <w:tab w:val="left" w:pos="3416"/>
        </w:tabs>
        <w:jc w:val="center"/>
        <w:rPr>
          <w:rFonts w:ascii="Arial" w:hAnsi="Arial" w:cs="Arial"/>
          <w:b/>
        </w:rPr>
      </w:pPr>
      <w:r w:rsidRPr="003362CB">
        <w:rPr>
          <w:rFonts w:ascii="Arial" w:hAnsi="Arial" w:cs="Arial"/>
          <w:b/>
        </w:rPr>
        <w:t>SIGNING ON AS A PERSONAL SERVICE COMPANY</w:t>
      </w:r>
    </w:p>
    <w:p w14:paraId="1B404CB4" w14:textId="77777777" w:rsidR="00855920" w:rsidRDefault="00855920" w:rsidP="00855920">
      <w:pPr>
        <w:tabs>
          <w:tab w:val="left" w:pos="3416"/>
        </w:tabs>
        <w:rPr>
          <w:rFonts w:ascii="Arial" w:hAnsi="Arial" w:cs="Arial"/>
        </w:rPr>
      </w:pPr>
    </w:p>
    <w:p w14:paraId="0CCB4366" w14:textId="0A3F89D5" w:rsidR="00855920" w:rsidRDefault="2B94D2FF" w:rsidP="2B94D2FF">
      <w:pPr>
        <w:tabs>
          <w:tab w:val="left" w:pos="3416"/>
        </w:tabs>
        <w:rPr>
          <w:rFonts w:ascii="Arial" w:hAnsi="Arial" w:cs="Arial"/>
        </w:rPr>
      </w:pPr>
      <w:r w:rsidRPr="2B94D2FF">
        <w:rPr>
          <w:rFonts w:ascii="Arial" w:hAnsi="Arial" w:cs="Arial"/>
        </w:rPr>
        <w:t xml:space="preserve">This document explains your pay information if you engage as a personal service company. If you engage with an employment business as a personal service company, then you can opt out of being covered by the conduct regulations. </w:t>
      </w:r>
    </w:p>
    <w:p w14:paraId="6CE567C2" w14:textId="77777777" w:rsidR="00855920" w:rsidRDefault="00855920" w:rsidP="00855920">
      <w:pPr>
        <w:tabs>
          <w:tab w:val="left" w:pos="3416"/>
        </w:tabs>
        <w:rPr>
          <w:rFonts w:ascii="Arial" w:hAnsi="Arial" w:cs="Arial"/>
        </w:rPr>
      </w:pPr>
    </w:p>
    <w:p w14:paraId="37CA7729" w14:textId="3F04F75B" w:rsidR="00855920" w:rsidRDefault="350F4DFD" w:rsidP="350F4DFD">
      <w:pPr>
        <w:tabs>
          <w:tab w:val="left" w:pos="3416"/>
        </w:tabs>
        <w:rPr>
          <w:rFonts w:ascii="Arial" w:hAnsi="Arial" w:cs="Arial"/>
        </w:rPr>
      </w:pPr>
      <w:r w:rsidRPr="350F4DFD">
        <w:rPr>
          <w:rFonts w:ascii="Arial" w:hAnsi="Arial" w:cs="Arial"/>
        </w:rPr>
        <w:t>The opt out must be given in writing to the employment business by both the PSC and the person being supplied to do the work. The employment business cannot encourage you to do this and it must be your own decision.</w:t>
      </w:r>
    </w:p>
    <w:p w14:paraId="3428A054" w14:textId="72F53426" w:rsidR="350F4DFD" w:rsidRDefault="350F4DFD" w:rsidP="350F4DFD">
      <w:pPr>
        <w:rPr>
          <w:rFonts w:ascii="Arial" w:eastAsia="Arial" w:hAnsi="Arial" w:cs="Arial"/>
        </w:rPr>
      </w:pPr>
    </w:p>
    <w:p w14:paraId="7301173F" w14:textId="2F6977F5" w:rsidR="350F4DFD" w:rsidRDefault="350F4DFD" w:rsidP="350F4DFD">
      <w:r w:rsidRPr="350F4DFD">
        <w:rPr>
          <w:rFonts w:ascii="Arial" w:eastAsia="Arial" w:hAnsi="Arial" w:cs="Arial"/>
        </w:rPr>
        <w:lastRenderedPageBreak/>
        <w:t>Agency workers placed in roles working with, or caring for, vulnerable persons cannot opt out of the Conduct Regulations.</w:t>
      </w:r>
    </w:p>
    <w:p w14:paraId="6D4A3922" w14:textId="77777777" w:rsidR="00855920" w:rsidRDefault="00855920" w:rsidP="00855920">
      <w:pPr>
        <w:tabs>
          <w:tab w:val="left" w:pos="3416"/>
        </w:tabs>
        <w:rPr>
          <w:rFonts w:ascii="Arial" w:hAnsi="Arial" w:cs="Arial"/>
        </w:rPr>
      </w:pPr>
    </w:p>
    <w:p w14:paraId="537EB401" w14:textId="540E0596" w:rsidR="00855920" w:rsidRPr="003362CB" w:rsidRDefault="00855920" w:rsidP="00855920">
      <w:pPr>
        <w:tabs>
          <w:tab w:val="left" w:pos="3416"/>
        </w:tabs>
        <w:rPr>
          <w:rFonts w:ascii="Arial" w:hAnsi="Arial" w:cs="Arial"/>
        </w:rPr>
      </w:pPr>
      <w:r>
        <w:rPr>
          <w:rFonts w:ascii="Arial" w:hAnsi="Arial" w:cs="Arial"/>
        </w:rPr>
        <w:t>This document is for information only and does not qualify as an agreement for opting out of the conduct regulations.</w:t>
      </w:r>
    </w:p>
    <w:p w14:paraId="75157E99" w14:textId="77777777" w:rsidR="00855920" w:rsidRPr="003362CB" w:rsidRDefault="00855920" w:rsidP="003362CB">
      <w:pPr>
        <w:tabs>
          <w:tab w:val="left" w:pos="3416"/>
        </w:tabs>
        <w:rPr>
          <w:rFonts w:ascii="Arial" w:hAnsi="Arial" w:cs="Arial"/>
        </w:rPr>
      </w:pPr>
    </w:p>
    <w:sectPr w:rsidR="00855920" w:rsidRPr="003362CB" w:rsidSect="00D8370B">
      <w:headerReference w:type="default"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C5F9C0" w14:textId="77777777" w:rsidR="00DC427F" w:rsidRDefault="00DC427F" w:rsidP="00B462CC">
      <w:r>
        <w:separator/>
      </w:r>
    </w:p>
  </w:endnote>
  <w:endnote w:type="continuationSeparator" w:id="0">
    <w:p w14:paraId="75309868" w14:textId="77777777" w:rsidR="00DC427F" w:rsidRDefault="00DC427F" w:rsidP="00B462CC">
      <w:r>
        <w:continuationSeparator/>
      </w:r>
    </w:p>
  </w:endnote>
  <w:endnote w:type="continuationNotice" w:id="1">
    <w:p w14:paraId="7ED5857F" w14:textId="77777777" w:rsidR="00DC427F" w:rsidRDefault="00DC42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097CB" w14:textId="77777777" w:rsidR="00B462CC" w:rsidRDefault="00B462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C11922" w14:textId="77777777" w:rsidR="00DC427F" w:rsidRDefault="00DC427F" w:rsidP="00B462CC">
      <w:r>
        <w:separator/>
      </w:r>
    </w:p>
  </w:footnote>
  <w:footnote w:type="continuationSeparator" w:id="0">
    <w:p w14:paraId="5D99BFDA" w14:textId="77777777" w:rsidR="00DC427F" w:rsidRDefault="00DC427F" w:rsidP="00B462CC">
      <w:r>
        <w:continuationSeparator/>
      </w:r>
    </w:p>
  </w:footnote>
  <w:footnote w:type="continuationNotice" w:id="1">
    <w:p w14:paraId="3F9ED575" w14:textId="77777777" w:rsidR="00DC427F" w:rsidRDefault="00DC42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7"/>
      <w:gridCol w:w="3007"/>
      <w:gridCol w:w="3007"/>
    </w:tblGrid>
    <w:tr w:rsidR="50D3081D" w14:paraId="58A555E5" w14:textId="77777777" w:rsidTr="50D3081D">
      <w:tc>
        <w:tcPr>
          <w:tcW w:w="3007" w:type="dxa"/>
        </w:tcPr>
        <w:p w14:paraId="5ABE0DC0" w14:textId="43C16D5A" w:rsidR="50D3081D" w:rsidRDefault="50D3081D" w:rsidP="50D3081D">
          <w:pPr>
            <w:pStyle w:val="Header"/>
            <w:ind w:left="-115"/>
          </w:pPr>
        </w:p>
      </w:tc>
      <w:tc>
        <w:tcPr>
          <w:tcW w:w="3007" w:type="dxa"/>
        </w:tcPr>
        <w:p w14:paraId="5C0F4B63" w14:textId="2350E90E" w:rsidR="50D3081D" w:rsidRDefault="50D3081D" w:rsidP="50D3081D">
          <w:pPr>
            <w:pStyle w:val="Header"/>
            <w:jc w:val="center"/>
          </w:pPr>
        </w:p>
      </w:tc>
      <w:tc>
        <w:tcPr>
          <w:tcW w:w="3007" w:type="dxa"/>
        </w:tcPr>
        <w:p w14:paraId="1DE66632" w14:textId="7E77E0EF" w:rsidR="50D3081D" w:rsidRDefault="50D3081D" w:rsidP="50D3081D">
          <w:pPr>
            <w:pStyle w:val="Header"/>
            <w:ind w:right="-115"/>
            <w:jc w:val="right"/>
          </w:pPr>
        </w:p>
      </w:tc>
    </w:tr>
  </w:tbl>
  <w:p w14:paraId="7BC30558" w14:textId="628DDC7F" w:rsidR="50D3081D" w:rsidRDefault="50D3081D" w:rsidP="50D308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A84"/>
    <w:rsid w:val="0005310C"/>
    <w:rsid w:val="00061070"/>
    <w:rsid w:val="000702CB"/>
    <w:rsid w:val="00072C05"/>
    <w:rsid w:val="00094066"/>
    <w:rsid w:val="000B1DE5"/>
    <w:rsid w:val="000C1E31"/>
    <w:rsid w:val="001456B3"/>
    <w:rsid w:val="001546C9"/>
    <w:rsid w:val="001926E2"/>
    <w:rsid w:val="001B50A0"/>
    <w:rsid w:val="001E7CCE"/>
    <w:rsid w:val="00225C42"/>
    <w:rsid w:val="00227B14"/>
    <w:rsid w:val="002431A8"/>
    <w:rsid w:val="00264508"/>
    <w:rsid w:val="002A5CEE"/>
    <w:rsid w:val="002A6864"/>
    <w:rsid w:val="002C12F1"/>
    <w:rsid w:val="002C1A38"/>
    <w:rsid w:val="002E6C8C"/>
    <w:rsid w:val="002F6564"/>
    <w:rsid w:val="00324445"/>
    <w:rsid w:val="003362CB"/>
    <w:rsid w:val="0033766D"/>
    <w:rsid w:val="00370BCB"/>
    <w:rsid w:val="003B0A45"/>
    <w:rsid w:val="003B5E7F"/>
    <w:rsid w:val="003F5E84"/>
    <w:rsid w:val="00410290"/>
    <w:rsid w:val="0041349B"/>
    <w:rsid w:val="00421FB0"/>
    <w:rsid w:val="00456CBA"/>
    <w:rsid w:val="00494384"/>
    <w:rsid w:val="00496303"/>
    <w:rsid w:val="004A2CA4"/>
    <w:rsid w:val="004A4F3E"/>
    <w:rsid w:val="004F77EA"/>
    <w:rsid w:val="005117A8"/>
    <w:rsid w:val="00583532"/>
    <w:rsid w:val="005E0440"/>
    <w:rsid w:val="005E5798"/>
    <w:rsid w:val="005E6DBE"/>
    <w:rsid w:val="00644AAD"/>
    <w:rsid w:val="00663FE9"/>
    <w:rsid w:val="006736DF"/>
    <w:rsid w:val="00677C0B"/>
    <w:rsid w:val="0069754B"/>
    <w:rsid w:val="006B4B05"/>
    <w:rsid w:val="006C314B"/>
    <w:rsid w:val="006D78C3"/>
    <w:rsid w:val="00743AD5"/>
    <w:rsid w:val="0076226D"/>
    <w:rsid w:val="00776B80"/>
    <w:rsid w:val="00784D49"/>
    <w:rsid w:val="0079001E"/>
    <w:rsid w:val="007B1A7C"/>
    <w:rsid w:val="007B472C"/>
    <w:rsid w:val="007C79FC"/>
    <w:rsid w:val="00821EC9"/>
    <w:rsid w:val="00840E58"/>
    <w:rsid w:val="008524D5"/>
    <w:rsid w:val="00855920"/>
    <w:rsid w:val="00860B27"/>
    <w:rsid w:val="00860F45"/>
    <w:rsid w:val="008657DD"/>
    <w:rsid w:val="00895DAF"/>
    <w:rsid w:val="008C2179"/>
    <w:rsid w:val="008E3F5F"/>
    <w:rsid w:val="0092743D"/>
    <w:rsid w:val="00933FF8"/>
    <w:rsid w:val="009544F3"/>
    <w:rsid w:val="009674F2"/>
    <w:rsid w:val="0098134B"/>
    <w:rsid w:val="009D02DE"/>
    <w:rsid w:val="00A32A84"/>
    <w:rsid w:val="00A45E3B"/>
    <w:rsid w:val="00A67F37"/>
    <w:rsid w:val="00AB2C92"/>
    <w:rsid w:val="00AB2EDE"/>
    <w:rsid w:val="00AE3BBB"/>
    <w:rsid w:val="00AF5DE4"/>
    <w:rsid w:val="00B04D99"/>
    <w:rsid w:val="00B17636"/>
    <w:rsid w:val="00B210F2"/>
    <w:rsid w:val="00B37018"/>
    <w:rsid w:val="00B462CC"/>
    <w:rsid w:val="00B669B6"/>
    <w:rsid w:val="00B95D7C"/>
    <w:rsid w:val="00BA572E"/>
    <w:rsid w:val="00BA7B98"/>
    <w:rsid w:val="00BE31CF"/>
    <w:rsid w:val="00C333D3"/>
    <w:rsid w:val="00C4702E"/>
    <w:rsid w:val="00C576A9"/>
    <w:rsid w:val="00C733C7"/>
    <w:rsid w:val="00C9267D"/>
    <w:rsid w:val="00CA7F93"/>
    <w:rsid w:val="00CB0B09"/>
    <w:rsid w:val="00CB41F8"/>
    <w:rsid w:val="00CE5433"/>
    <w:rsid w:val="00D017C7"/>
    <w:rsid w:val="00D6642E"/>
    <w:rsid w:val="00D8370B"/>
    <w:rsid w:val="00DA66F5"/>
    <w:rsid w:val="00DC427F"/>
    <w:rsid w:val="00DD74EE"/>
    <w:rsid w:val="00DE37D1"/>
    <w:rsid w:val="00E14A7C"/>
    <w:rsid w:val="00E32350"/>
    <w:rsid w:val="00E4556A"/>
    <w:rsid w:val="00E45D2E"/>
    <w:rsid w:val="00E54C80"/>
    <w:rsid w:val="00E7753F"/>
    <w:rsid w:val="00E82A34"/>
    <w:rsid w:val="00EB14D4"/>
    <w:rsid w:val="00EE6E0A"/>
    <w:rsid w:val="00F20E0A"/>
    <w:rsid w:val="00F7197C"/>
    <w:rsid w:val="00F939CD"/>
    <w:rsid w:val="00F975D2"/>
    <w:rsid w:val="00FB4D5C"/>
    <w:rsid w:val="00FC1364"/>
    <w:rsid w:val="00FD0461"/>
    <w:rsid w:val="00FD7DB5"/>
    <w:rsid w:val="00FE67BB"/>
    <w:rsid w:val="0207CD00"/>
    <w:rsid w:val="0EC3F085"/>
    <w:rsid w:val="2B94D2FF"/>
    <w:rsid w:val="350F4DFD"/>
    <w:rsid w:val="4399F166"/>
    <w:rsid w:val="44DD36B0"/>
    <w:rsid w:val="46C7830B"/>
    <w:rsid w:val="50D3081D"/>
    <w:rsid w:val="7C2C77CD"/>
    <w:rsid w:val="7C9184B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C0F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2A84"/>
  </w:style>
  <w:style w:type="table" w:styleId="TableGrid">
    <w:name w:val="Table Grid"/>
    <w:basedOn w:val="TableNormal"/>
    <w:uiPriority w:val="39"/>
    <w:rsid w:val="00A32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62CC"/>
    <w:pPr>
      <w:tabs>
        <w:tab w:val="center" w:pos="4513"/>
        <w:tab w:val="right" w:pos="9026"/>
      </w:tabs>
    </w:pPr>
  </w:style>
  <w:style w:type="character" w:customStyle="1" w:styleId="HeaderChar">
    <w:name w:val="Header Char"/>
    <w:basedOn w:val="DefaultParagraphFont"/>
    <w:link w:val="Header"/>
    <w:uiPriority w:val="99"/>
    <w:rsid w:val="00B462CC"/>
  </w:style>
  <w:style w:type="paragraph" w:styleId="Footer">
    <w:name w:val="footer"/>
    <w:basedOn w:val="Normal"/>
    <w:link w:val="FooterChar"/>
    <w:uiPriority w:val="99"/>
    <w:unhideWhenUsed/>
    <w:rsid w:val="00B462CC"/>
    <w:pPr>
      <w:tabs>
        <w:tab w:val="center" w:pos="4513"/>
        <w:tab w:val="right" w:pos="9026"/>
      </w:tabs>
    </w:pPr>
  </w:style>
  <w:style w:type="character" w:customStyle="1" w:styleId="FooterChar">
    <w:name w:val="Footer Char"/>
    <w:basedOn w:val="DefaultParagraphFont"/>
    <w:link w:val="Footer"/>
    <w:uiPriority w:val="99"/>
    <w:rsid w:val="00B462CC"/>
  </w:style>
  <w:style w:type="character" w:styleId="CommentReference">
    <w:name w:val="annotation reference"/>
    <w:basedOn w:val="DefaultParagraphFont"/>
    <w:uiPriority w:val="99"/>
    <w:semiHidden/>
    <w:unhideWhenUsed/>
    <w:rsid w:val="00E32350"/>
    <w:rPr>
      <w:sz w:val="16"/>
      <w:szCs w:val="16"/>
    </w:rPr>
  </w:style>
  <w:style w:type="paragraph" w:styleId="CommentText">
    <w:name w:val="annotation text"/>
    <w:basedOn w:val="Normal"/>
    <w:link w:val="CommentTextChar"/>
    <w:uiPriority w:val="99"/>
    <w:semiHidden/>
    <w:unhideWhenUsed/>
    <w:rsid w:val="00E32350"/>
    <w:rPr>
      <w:sz w:val="20"/>
      <w:szCs w:val="20"/>
    </w:rPr>
  </w:style>
  <w:style w:type="character" w:customStyle="1" w:styleId="CommentTextChar">
    <w:name w:val="Comment Text Char"/>
    <w:basedOn w:val="DefaultParagraphFont"/>
    <w:link w:val="CommentText"/>
    <w:uiPriority w:val="99"/>
    <w:semiHidden/>
    <w:rsid w:val="00E32350"/>
    <w:rPr>
      <w:sz w:val="20"/>
      <w:szCs w:val="20"/>
    </w:rPr>
  </w:style>
  <w:style w:type="paragraph" w:styleId="CommentSubject">
    <w:name w:val="annotation subject"/>
    <w:basedOn w:val="CommentText"/>
    <w:next w:val="CommentText"/>
    <w:link w:val="CommentSubjectChar"/>
    <w:uiPriority w:val="99"/>
    <w:semiHidden/>
    <w:unhideWhenUsed/>
    <w:rsid w:val="00E32350"/>
    <w:rPr>
      <w:b/>
      <w:bCs/>
    </w:rPr>
  </w:style>
  <w:style w:type="character" w:customStyle="1" w:styleId="CommentSubjectChar">
    <w:name w:val="Comment Subject Char"/>
    <w:basedOn w:val="CommentTextChar"/>
    <w:link w:val="CommentSubject"/>
    <w:uiPriority w:val="99"/>
    <w:semiHidden/>
    <w:rsid w:val="00E32350"/>
    <w:rPr>
      <w:b/>
      <w:bCs/>
      <w:sz w:val="20"/>
      <w:szCs w:val="20"/>
    </w:rPr>
  </w:style>
  <w:style w:type="paragraph" w:styleId="BalloonText">
    <w:name w:val="Balloon Text"/>
    <w:basedOn w:val="Normal"/>
    <w:link w:val="BalloonTextChar"/>
    <w:uiPriority w:val="99"/>
    <w:semiHidden/>
    <w:unhideWhenUsed/>
    <w:rsid w:val="00E3235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32350"/>
    <w:rPr>
      <w:rFonts w:ascii="Times New Roman" w:hAnsi="Times New Roman" w:cs="Times New Roman"/>
      <w:sz w:val="18"/>
      <w:szCs w:val="18"/>
    </w:rPr>
  </w:style>
  <w:style w:type="paragraph" w:styleId="Revision">
    <w:name w:val="Revision"/>
    <w:hidden/>
    <w:uiPriority w:val="99"/>
    <w:semiHidden/>
    <w:rsid w:val="001926E2"/>
  </w:style>
  <w:style w:type="character" w:customStyle="1" w:styleId="normaltextrun">
    <w:name w:val="normaltextrun"/>
    <w:basedOn w:val="DefaultParagraphFont"/>
    <w:rsid w:val="001926E2"/>
  </w:style>
  <w:style w:type="character" w:customStyle="1" w:styleId="spellingerror">
    <w:name w:val="spellingerror"/>
    <w:basedOn w:val="DefaultParagraphFont"/>
    <w:rsid w:val="00FE67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622108">
      <w:bodyDiv w:val="1"/>
      <w:marLeft w:val="0"/>
      <w:marRight w:val="0"/>
      <w:marTop w:val="0"/>
      <w:marBottom w:val="0"/>
      <w:divBdr>
        <w:top w:val="none" w:sz="0" w:space="0" w:color="auto"/>
        <w:left w:val="none" w:sz="0" w:space="0" w:color="auto"/>
        <w:bottom w:val="none" w:sz="0" w:space="0" w:color="auto"/>
        <w:right w:val="none" w:sz="0" w:space="0" w:color="auto"/>
      </w:divBdr>
    </w:div>
    <w:div w:id="1687707350">
      <w:bodyDiv w:val="1"/>
      <w:marLeft w:val="0"/>
      <w:marRight w:val="0"/>
      <w:marTop w:val="0"/>
      <w:marBottom w:val="0"/>
      <w:divBdr>
        <w:top w:val="none" w:sz="0" w:space="0" w:color="auto"/>
        <w:left w:val="none" w:sz="0" w:space="0" w:color="auto"/>
        <w:bottom w:val="none" w:sz="0" w:space="0" w:color="auto"/>
        <w:right w:val="none" w:sz="0" w:space="0" w:color="auto"/>
      </w:divBdr>
    </w:div>
    <w:div w:id="1859656819">
      <w:bodyDiv w:val="1"/>
      <w:marLeft w:val="0"/>
      <w:marRight w:val="0"/>
      <w:marTop w:val="0"/>
      <w:marBottom w:val="0"/>
      <w:divBdr>
        <w:top w:val="none" w:sz="0" w:space="0" w:color="auto"/>
        <w:left w:val="none" w:sz="0" w:space="0" w:color="auto"/>
        <w:bottom w:val="none" w:sz="0" w:space="0" w:color="auto"/>
        <w:right w:val="none" w:sz="0" w:space="0" w:color="auto"/>
      </w:divBdr>
    </w:div>
    <w:div w:id="1943414288">
      <w:bodyDiv w:val="1"/>
      <w:marLeft w:val="0"/>
      <w:marRight w:val="0"/>
      <w:marTop w:val="0"/>
      <w:marBottom w:val="0"/>
      <w:divBdr>
        <w:top w:val="none" w:sz="0" w:space="0" w:color="auto"/>
        <w:left w:val="none" w:sz="0" w:space="0" w:color="auto"/>
        <w:bottom w:val="none" w:sz="0" w:space="0" w:color="auto"/>
        <w:right w:val="none" w:sz="0" w:space="0" w:color="auto"/>
      </w:divBdr>
    </w:div>
    <w:div w:id="1993825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EE7C4E0D138FAE4DA857794F80E2352D" ma:contentTypeVersion="16471" ma:contentTypeDescription="Create a new document." ma:contentTypeScope="" ma:versionID="86f178e5bbfe0d5a01f3aca95e73f2cf">
  <xsd:schema xmlns:xsd="http://www.w3.org/2001/XMLSchema" xmlns:xs="http://www.w3.org/2001/XMLSchema" xmlns:p="http://schemas.microsoft.com/office/2006/metadata/properties" xmlns:ns1="http://schemas.microsoft.com/sharepoint/v3" xmlns:ns2="b67a7830-db79-4a49-bf27-2aff92a2201a" xmlns:ns3="b413c3fd-5a3b-4239-b985-69032e371c04" xmlns:ns4="0063f72e-ace3-48fb-9c1f-5b513408b31f" xmlns:ns5="a8f60570-4bd3-4f2b-950b-a996de8ab151" xmlns:ns6="a172083e-e40c-4314-b43a-827352a1ed2c" xmlns:ns7="a73eab51-4d25-4cac-b397-13387b50a15c" xmlns:ns8="c963a4c1-1bb4-49f2-a011-9c776a7eed2a" xmlns:ns9="http://schemas.microsoft.com/sharepoint/v4" targetNamespace="http://schemas.microsoft.com/office/2006/metadata/properties" ma:root="true" ma:fieldsID="6180c626c7c1e5ca73f7b7cf5338d6e9" ns1:_="" ns2:_="" ns3:_="" ns4:_="" ns5:_="" ns6:_="" ns7:_="" ns8:_="" ns9:_="">
    <xsd:import namespace="http://schemas.microsoft.com/sharepoint/v3"/>
    <xsd:import namespace="b67a7830-db79-4a49-bf27-2aff92a2201a"/>
    <xsd:import namespace="b413c3fd-5a3b-4239-b985-69032e371c04"/>
    <xsd:import namespace="0063f72e-ace3-48fb-9c1f-5b513408b31f"/>
    <xsd:import namespace="a8f60570-4bd3-4f2b-950b-a996de8ab151"/>
    <xsd:import namespace="a172083e-e40c-4314-b43a-827352a1ed2c"/>
    <xsd:import namespace="a73eab51-4d25-4cac-b397-13387b50a15c"/>
    <xsd:import namespace="c963a4c1-1bb4-49f2-a011-9c776a7eed2a"/>
    <xsd:import namespace="http://schemas.microsoft.com/sharepoint/v4"/>
    <xsd:element name="properties">
      <xsd:complexType>
        <xsd:sequence>
          <xsd:element name="documentManagement">
            <xsd:complexType>
              <xsd:all>
                <xsd:element ref="ns2:ExternallyShared" minOccurs="0"/>
                <xsd:element ref="ns3:Document_x0020_Notes" minOccurs="0"/>
                <xsd:element ref="ns4:Security_x0020_Classification" minOccurs="0"/>
                <xsd:element ref="ns3:Handling_x0020_Instructions" minOccurs="0"/>
                <xsd:element ref="ns4:Descriptor" minOccurs="0"/>
                <xsd:element ref="ns3:Government_x0020_Body" minOccurs="0"/>
                <xsd:element ref="ns5:Retention_x0020_Label" minOccurs="0"/>
                <xsd:element ref="ns3:Date_x0020_Opened" minOccurs="0"/>
                <xsd:element ref="ns3:Date_x0020_Closed" minOccurs="0"/>
                <xsd:element ref="ns4:National_x0020_Caveat" minOccurs="0"/>
                <xsd:element ref="ns3:CIRRUSPreviousLocation" minOccurs="0"/>
                <xsd:element ref="ns3:CIRRUSPreviousID" minOccurs="0"/>
                <xsd:element ref="ns2:LegacyDocumentType" minOccurs="0"/>
                <xsd:element ref="ns2:LegacyFileplanTarget" minOccurs="0"/>
                <xsd:element ref="ns2:LegacyNumericClass" minOccurs="0"/>
                <xsd:element ref="ns2:LegacyFolderType" minOccurs="0"/>
                <xsd:element ref="ns2:LegacyRecordFolderIdentifier" minOccurs="0"/>
                <xsd:element ref="ns2:LegacyCopyright" minOccurs="0"/>
                <xsd:element ref="ns2:LegacyLastModifiedDate" minOccurs="0"/>
                <xsd:element ref="ns2:LegacyModifier" minOccurs="0"/>
                <xsd:element ref="ns2:LegacyFolder" minOccurs="0"/>
                <xsd:element ref="ns2:LegacyContentType" minOccurs="0"/>
                <xsd:element ref="ns2:LegacyExpiryReviewDate" minOccurs="0"/>
                <xsd:element ref="ns2:LegacyLastActionDate" minOccurs="0"/>
                <xsd:element ref="ns2:LegacyProtectiveMarking" minOccurs="0"/>
                <xsd:element ref="ns2:LegacyTags" minOccurs="0"/>
                <xsd:element ref="ns2:LegacyReferencesFromOtherItems" minOccurs="0"/>
                <xsd:element ref="ns2:LegacyStatusonTransfer" minOccurs="0"/>
                <xsd:element ref="ns2:LegacyDateClosed" minOccurs="0"/>
                <xsd:element ref="ns2:LegacyRecordCategoryIdentifier" minOccurs="0"/>
                <xsd:element ref="ns2:LegacyDispositionAsOfDate" minOccurs="0"/>
                <xsd:element ref="ns2:LegacyHomeLocation" minOccurs="0"/>
                <xsd:element ref="ns2:LegacyCurrentLocation" minOccurs="0"/>
                <xsd:element ref="ns6:LegacyDateFileReceived" minOccurs="0"/>
                <xsd:element ref="ns6:LegacyDateFileRequested" minOccurs="0"/>
                <xsd:element ref="ns6:LegacyDateFileReturned" minOccurs="0"/>
                <xsd:element ref="ns6:LegacyMinister" minOccurs="0"/>
                <xsd:element ref="ns6:LegacyMP" minOccurs="0"/>
                <xsd:element ref="ns6:LegacyFolderNotes" minOccurs="0"/>
                <xsd:element ref="ns6:LegacyPhysicalItemLocation" minOccurs="0"/>
                <xsd:element ref="ns6:LegacyRequestType" minOccurs="0"/>
                <xsd:element ref="ns6:LegacyDescriptor" minOccurs="0"/>
                <xsd:element ref="ns6:LegacyFolderDocumentID" minOccurs="0"/>
                <xsd:element ref="ns6:LegacyDocumentID" minOccurs="0"/>
                <xsd:element ref="ns2:LegacyReferencesToOtherItems" minOccurs="0"/>
                <xsd:element ref="ns2:LegacyCustodian" minOccurs="0"/>
                <xsd:element ref="ns2:LegacyAdditionalAuthors" minOccurs="0"/>
                <xsd:element ref="ns2:LegacyDocumentLink" minOccurs="0"/>
                <xsd:element ref="ns2:LegacyFolderLink" minOccurs="0"/>
                <xsd:element ref="ns6:LegacyPhysicalFormat" minOccurs="0"/>
                <xsd:element ref="ns4:_dlc_DocIdUrl" minOccurs="0"/>
                <xsd:element ref="ns4:_dlc_DocIdPersistId" minOccurs="0"/>
                <xsd:element ref="ns7:MediaServiceMetadata" minOccurs="0"/>
                <xsd:element ref="ns7:MediaServiceFastMetadata" minOccurs="0"/>
                <xsd:element ref="ns7:MediaServiceDateTaken" minOccurs="0"/>
                <xsd:element ref="ns7:MediaServiceAutoTags" minOccurs="0"/>
                <xsd:element ref="ns7:MediaServiceLocation" minOccurs="0"/>
                <xsd:element ref="ns7:MediaServiceOCR" minOccurs="0"/>
                <xsd:element ref="ns4:SharedWithUsers" minOccurs="0"/>
                <xsd:element ref="ns4:SharedWithDetails" minOccurs="0"/>
                <xsd:element ref="ns8:m975189f4ba442ecbf67d4147307b177" minOccurs="0"/>
                <xsd:element ref="ns4:TaxCatchAll" minOccurs="0"/>
                <xsd:element ref="ns4:TaxCatchAllLabel" minOccurs="0"/>
                <xsd:element ref="ns4:_dlc_DocId" minOccurs="0"/>
                <xsd:element ref="ns9:IconOverlay" minOccurs="0"/>
                <xsd:element ref="ns1:_vti_ItemDeclaredRecord" minOccurs="0"/>
                <xsd:element ref="ns1:_vti_ItemHoldRecordStatus" minOccurs="0"/>
                <xsd:element ref="ns7:CIRRUSPreviousRetentionPolicy" minOccurs="0"/>
                <xsd:element ref="ns7:LegacyCaseReferenceNumber" minOccurs="0"/>
                <xsd:element ref="ns7:MediaServiceEventHashCode" minOccurs="0"/>
                <xsd:element ref="ns7: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73" nillable="true" ma:displayName="Declared Record" ma:hidden="true" ma:internalName="_vti_ItemDeclaredRecord" ma:readOnly="true">
      <xsd:simpleType>
        <xsd:restriction base="dms:DateTime"/>
      </xsd:simpleType>
    </xsd:element>
    <xsd:element name="_vti_ItemHoldRecordStatus" ma:index="74"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67a7830-db79-4a49-bf27-2aff92a2201a" elementFormDefault="qualified">
    <xsd:import namespace="http://schemas.microsoft.com/office/2006/documentManagement/types"/>
    <xsd:import namespace="http://schemas.microsoft.com/office/infopath/2007/PartnerControls"/>
    <xsd:element name="ExternallyShared" ma:index="2" nillable="true" ma:displayName="External" ma:description="Used with SPFX field customizer, displays if the item is externally shared" ma:hidden="true" ma:internalName="ExternallyShared">
      <xsd:simpleType>
        <xsd:restriction base="dms:Text"/>
      </xsd:simpleType>
    </xsd:element>
    <xsd:element name="LegacyDocumentType" ma:index="15" nillable="true" ma:displayName="Legacy Document Type" ma:internalName="LegacyDocumentType">
      <xsd:simpleType>
        <xsd:restriction base="dms:Text">
          <xsd:maxLength value="255"/>
        </xsd:restriction>
      </xsd:simpleType>
    </xsd:element>
    <xsd:element name="LegacyFileplanTarget" ma:index="16" nillable="true" ma:displayName="Legacy Fileplan Target" ma:internalName="LegacyFileplanTarget">
      <xsd:simpleType>
        <xsd:restriction base="dms:Text">
          <xsd:maxLength value="255"/>
        </xsd:restriction>
      </xsd:simpleType>
    </xsd:element>
    <xsd:element name="LegacyNumericClass" ma:index="17" nillable="true" ma:displayName="Legacy Numeric Class" ma:internalName="LegacyNumericClass">
      <xsd:simpleType>
        <xsd:restriction base="dms:Text">
          <xsd:maxLength value="255"/>
        </xsd:restriction>
      </xsd:simpleType>
    </xsd:element>
    <xsd:element name="LegacyFolderType" ma:index="18" nillable="true" ma:displayName="Legacy Folder Type" ma:internalName="LegacyFolderType">
      <xsd:simpleType>
        <xsd:restriction base="dms:Text">
          <xsd:maxLength value="255"/>
        </xsd:restriction>
      </xsd:simpleType>
    </xsd:element>
    <xsd:element name="LegacyRecordFolderIdentifier" ma:index="19" nillable="true" ma:displayName="Legacy Record Folder Identifier" ma:internalName="LegacyRecordFolderIdentifier">
      <xsd:simpleType>
        <xsd:restriction base="dms:Text">
          <xsd:maxLength value="255"/>
        </xsd:restriction>
      </xsd:simpleType>
    </xsd:element>
    <xsd:element name="LegacyCopyright" ma:index="20" nillable="true" ma:displayName="Legacy Copyright" ma:internalName="LegacyCopyright">
      <xsd:simpleType>
        <xsd:restriction base="dms:Text">
          <xsd:maxLength value="255"/>
        </xsd:restriction>
      </xsd:simpleType>
    </xsd:element>
    <xsd:element name="LegacyLastModifiedDate" ma:index="21" nillable="true" ma:displayName="Legacy Last Modified Date" ma:format="DateTime" ma:internalName="LegacyLastModifiedDate">
      <xsd:simpleType>
        <xsd:restriction base="dms:DateTime"/>
      </xsd:simpleType>
    </xsd:element>
    <xsd:element name="LegacyModifier" ma:index="22" nillable="true" ma:displayName="Legacy Modifier" ma:SharePointGroup="0" ma:internalName="LegacyModifi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egacyFolder" ma:index="23" nillable="true" ma:displayName="Legacy Folder" ma:internalName="LegacyFolder">
      <xsd:simpleType>
        <xsd:restriction base="dms:Note">
          <xsd:maxLength value="255"/>
        </xsd:restriction>
      </xsd:simpleType>
    </xsd:element>
    <xsd:element name="LegacyContentType" ma:index="24" nillable="true" ma:displayName="Legacy Content Type" ma:internalName="LegacyContentType">
      <xsd:simpleType>
        <xsd:restriction base="dms:Text">
          <xsd:maxLength value="255"/>
        </xsd:restriction>
      </xsd:simpleType>
    </xsd:element>
    <xsd:element name="LegacyExpiryReviewDate" ma:index="25" nillable="true" ma:displayName="Legacy Expiry Review Date" ma:format="DateTime" ma:internalName="LegacyExpiryReviewDate">
      <xsd:simpleType>
        <xsd:restriction base="dms:DateTime"/>
      </xsd:simpleType>
    </xsd:element>
    <xsd:element name="LegacyLastActionDate" ma:index="26" nillable="true" ma:displayName="Legacy Last Action Date" ma:format="DateTime" ma:internalName="LegacyLastActionDate">
      <xsd:simpleType>
        <xsd:restriction base="dms:DateTime"/>
      </xsd:simpleType>
    </xsd:element>
    <xsd:element name="LegacyProtectiveMarking" ma:index="27" nillable="true" ma:displayName="Legacy Protective Marking" ma:internalName="LegacyProtectiveMarking">
      <xsd:simpleType>
        <xsd:restriction base="dms:Text">
          <xsd:maxLength value="255"/>
        </xsd:restriction>
      </xsd:simpleType>
    </xsd:element>
    <xsd:element name="LegacyTags" ma:index="28" nillable="true" ma:displayName="Legacy Tags" ma:internalName="LegacyTags">
      <xsd:simpleType>
        <xsd:restriction base="dms:Note">
          <xsd:maxLength value="255"/>
        </xsd:restriction>
      </xsd:simpleType>
    </xsd:element>
    <xsd:element name="LegacyReferencesFromOtherItems" ma:index="29" nillable="true" ma:displayName="Legacy References From Other Items" ma:internalName="LegacyReferencesFromOtherItems">
      <xsd:simpleType>
        <xsd:restriction base="dms:Text">
          <xsd:maxLength value="255"/>
        </xsd:restriction>
      </xsd:simpleType>
    </xsd:element>
    <xsd:element name="LegacyStatusonTransfer" ma:index="30" nillable="true" ma:displayName="Legacy Status on Transfer" ma:internalName="LegacyStatusonTransfer">
      <xsd:simpleType>
        <xsd:restriction base="dms:Text">
          <xsd:maxLength value="255"/>
        </xsd:restriction>
      </xsd:simpleType>
    </xsd:element>
    <xsd:element name="LegacyDateClosed" ma:index="31" nillable="true" ma:displayName="Legacy Date Closed" ma:format="DateOnly" ma:internalName="LegacyDateClosed">
      <xsd:simpleType>
        <xsd:restriction base="dms:DateTime"/>
      </xsd:simpleType>
    </xsd:element>
    <xsd:element name="LegacyRecordCategoryIdentifier" ma:index="32" nillable="true" ma:displayName="Legacy Record Category Identifier" ma:internalName="LegacyRecordCategoryIdentifier">
      <xsd:simpleType>
        <xsd:restriction base="dms:Text">
          <xsd:maxLength value="255"/>
        </xsd:restriction>
      </xsd:simpleType>
    </xsd:element>
    <xsd:element name="LegacyDispositionAsOfDate" ma:index="33" nillable="true" ma:displayName="Legacy Disposition as of Date" ma:format="DateOnly" ma:internalName="LegacyDispositionAsOfDate">
      <xsd:simpleType>
        <xsd:restriction base="dms:DateTime"/>
      </xsd:simpleType>
    </xsd:element>
    <xsd:element name="LegacyHomeLocation" ma:index="34" nillable="true" ma:displayName="Legacy Home Location" ma:internalName="LegacyHomeLocation">
      <xsd:simpleType>
        <xsd:restriction base="dms:Text">
          <xsd:maxLength value="255"/>
        </xsd:restriction>
      </xsd:simpleType>
    </xsd:element>
    <xsd:element name="LegacyCurrentLocation" ma:index="35" nillable="true" ma:displayName="Legacy Current Location" ma:internalName="LegacyCurrentLocation">
      <xsd:simpleType>
        <xsd:restriction base="dms:Text">
          <xsd:maxLength value="255"/>
        </xsd:restriction>
      </xsd:simpleType>
    </xsd:element>
    <xsd:element name="LegacyReferencesToOtherItems" ma:index="47" nillable="true" ma:displayName="Legacy References To Other Items" ma:internalName="LegacyReferencesToOtherItems">
      <xsd:simpleType>
        <xsd:restriction base="dms:Note">
          <xsd:maxLength value="255"/>
        </xsd:restriction>
      </xsd:simpleType>
    </xsd:element>
    <xsd:element name="LegacyCustodian" ma:index="48" nillable="true" ma:displayName="Legacy Custodian" ma:internalName="LegacyCustodian">
      <xsd:simpleType>
        <xsd:restriction base="dms:Note">
          <xsd:maxLength value="255"/>
        </xsd:restriction>
      </xsd:simpleType>
    </xsd:element>
    <xsd:element name="LegacyAdditionalAuthors" ma:index="49" nillable="true" ma:displayName="Legacy Additional Authors" ma:internalName="LegacyAdditionalAuthors">
      <xsd:simpleType>
        <xsd:restriction base="dms:Note">
          <xsd:maxLength value="255"/>
        </xsd:restriction>
      </xsd:simpleType>
    </xsd:element>
    <xsd:element name="LegacyDocumentLink" ma:index="50" nillable="true" ma:displayName="Legacy Document Link" ma:internalName="LegacyDocumentLink">
      <xsd:simpleType>
        <xsd:restriction base="dms:Text">
          <xsd:maxLength value="255"/>
        </xsd:restriction>
      </xsd:simpleType>
    </xsd:element>
    <xsd:element name="LegacyFolderLink" ma:index="51" nillable="true" ma:displayName="Legacy Folder Link" ma:internalName="LegacyFolderLink">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413c3fd-5a3b-4239-b985-69032e371c04" elementFormDefault="qualified">
    <xsd:import namespace="http://schemas.microsoft.com/office/2006/documentManagement/types"/>
    <xsd:import namespace="http://schemas.microsoft.com/office/infopath/2007/PartnerControls"/>
    <xsd:element name="Document_x0020_Notes" ma:index="3" nillable="true" ma:displayName="Document Notes" ma:internalName="Document_0x0020_Notes">
      <xsd:simpleType>
        <xsd:restriction base="dms:Note">
          <xsd:maxLength value="255"/>
        </xsd:restriction>
      </xsd:simpleType>
    </xsd:element>
    <xsd:element name="Handling_x0020_Instructions" ma:index="5" nillable="true" ma:displayName="Handling Instructions" ma:internalName="Handling_x0020_Instructions">
      <xsd:simpleType>
        <xsd:restriction base="dms:Text">
          <xsd:maxLength value="255"/>
        </xsd:restriction>
      </xsd:simpleType>
    </xsd:element>
    <xsd:element name="Government_x0020_Body" ma:index="7" nillable="true" ma:displayName="Government Body" ma:default="BEIS" ma:internalName="Government_x0020_Body">
      <xsd:simpleType>
        <xsd:restriction base="dms:Text">
          <xsd:maxLength value="255"/>
        </xsd:restriction>
      </xsd:simpleType>
    </xsd:element>
    <xsd:element name="Date_x0020_Opened" ma:index="10" nillable="true" ma:displayName="Date Opened" ma:default="[Today]" ma:format="DateOnly" ma:internalName="Date_x0020_Opened">
      <xsd:simpleType>
        <xsd:restriction base="dms:DateTime"/>
      </xsd:simpleType>
    </xsd:element>
    <xsd:element name="Date_x0020_Closed" ma:index="11" nillable="true" ma:displayName="Date Closed" ma:format="DateOnly" ma:internalName="Date_x0020_Closed">
      <xsd:simpleType>
        <xsd:restriction base="dms:DateTime"/>
      </xsd:simpleType>
    </xsd:element>
    <xsd:element name="CIRRUSPreviousLocation" ma:index="13" nillable="true" ma:displayName="Previous Location" ma:description="The location the document previously resided in." ma:internalName="CIRRUSPreviousLocation">
      <xsd:simpleType>
        <xsd:restriction base="dms:Text">
          <xsd:maxLength value="255"/>
        </xsd:restriction>
      </xsd:simpleType>
    </xsd:element>
    <xsd:element name="CIRRUSPreviousID" ma:index="14" nillable="true" ma:displayName="Previous Id" ma:description="The id of the document in its previous location." ma:internalName="CIRRUSPreviousI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63f72e-ace3-48fb-9c1f-5b513408b31f" elementFormDefault="qualified">
    <xsd:import namespace="http://schemas.microsoft.com/office/2006/documentManagement/types"/>
    <xsd:import namespace="http://schemas.microsoft.com/office/infopath/2007/PartnerControls"/>
    <xsd:element name="Security_x0020_Classification" ma:index="4" nillable="true" ma:displayName="Security Classification" ma:default="OFFICIAL" ma:format="Dropdown" ma:indexed="true" ma:internalName="Security_x0020_Classification">
      <xsd:simpleType>
        <xsd:restriction base="dms:Choice">
          <xsd:enumeration value="OFFICIAL"/>
          <xsd:enumeration value="OFFICIAL - SENSITIVE"/>
        </xsd:restriction>
      </xsd:simpleType>
    </xsd:element>
    <xsd:element name="Descriptor" ma:index="6" nillable="true" ma:displayName="Descriptor" ma:default="" ma:format="Dropdown" ma:indexed="true" ma:internalName="Descriptor">
      <xsd:simpleType>
        <xsd:restriction base="dms:Choice">
          <xsd:enumeration value="COMMERCIAL"/>
          <xsd:enumeration value="PERSONAL"/>
          <xsd:enumeration value="LOCSEN"/>
        </xsd:restriction>
      </xsd:simpleType>
    </xsd:element>
    <xsd:element name="National_x0020_Caveat" ma:index="12" nillable="true" ma:displayName="National Caveat" ma:default="" ma:format="Dropdown" ma:indexed="true" ma:internalName="National_x0020_Caveat">
      <xsd:simpleType>
        <xsd:restriction base="dms:Choice">
          <xsd:enumeration value="UK EYES ONLY"/>
        </xsd:restriction>
      </xsd:simpleType>
    </xsd:element>
    <xsd:element name="_dlc_DocIdUrl" ma:index="5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54" nillable="true" ma:displayName="Persist ID" ma:description="Keep ID on add." ma:hidden="true" ma:internalName="_dlc_DocIdPersistId" ma:readOnly="true">
      <xsd:simpleType>
        <xsd:restriction base="dms:Boolean"/>
      </xsd:simpleType>
    </xsd:element>
    <xsd:element name="SharedWithUsers" ma:index="6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66" nillable="true" ma:displayName="Shared With Details" ma:internalName="SharedWithDetails" ma:readOnly="true">
      <xsd:simpleType>
        <xsd:restriction base="dms:Note">
          <xsd:maxLength value="255"/>
        </xsd:restriction>
      </xsd:simpleType>
    </xsd:element>
    <xsd:element name="TaxCatchAll" ma:index="69" nillable="true" ma:displayName="Taxonomy Catch All Column" ma:hidden="true" ma:list="{7a443858-fa6e-4cf2-b840-4d0a346eeaf3}" ma:internalName="TaxCatchAll" ma:showField="CatchAllData" ma:web="0063f72e-ace3-48fb-9c1f-5b513408b31f">
      <xsd:complexType>
        <xsd:complexContent>
          <xsd:extension base="dms:MultiChoiceLookup">
            <xsd:sequence>
              <xsd:element name="Value" type="dms:Lookup" maxOccurs="unbounded" minOccurs="0" nillable="true"/>
            </xsd:sequence>
          </xsd:extension>
        </xsd:complexContent>
      </xsd:complexType>
    </xsd:element>
    <xsd:element name="TaxCatchAllLabel" ma:index="70" nillable="true" ma:displayName="Taxonomy Catch All Column1" ma:hidden="true" ma:list="{7a443858-fa6e-4cf2-b840-4d0a346eeaf3}" ma:internalName="TaxCatchAllLabel" ma:readOnly="true" ma:showField="CatchAllDataLabel" ma:web="0063f72e-ace3-48fb-9c1f-5b513408b31f">
      <xsd:complexType>
        <xsd:complexContent>
          <xsd:extension base="dms:MultiChoiceLookup">
            <xsd:sequence>
              <xsd:element name="Value" type="dms:Lookup" maxOccurs="unbounded" minOccurs="0" nillable="true"/>
            </xsd:sequence>
          </xsd:extension>
        </xsd:complexContent>
      </xsd:complexType>
    </xsd:element>
    <xsd:element name="_dlc_DocId" ma:index="71" nillable="true" ma:displayName="Document ID Value" ma:description="The value of the document ID assigned to this item." ma:internalName="_dlc_DocId"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f60570-4bd3-4f2b-950b-a996de8ab151" elementFormDefault="qualified">
    <xsd:import namespace="http://schemas.microsoft.com/office/2006/documentManagement/types"/>
    <xsd:import namespace="http://schemas.microsoft.com/office/infopath/2007/PartnerControls"/>
    <xsd:element name="Retention_x0020_Label" ma:index="9" nillable="true" ma:displayName="Retention Label" ma:internalName="Retention_x0020_Label">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172083e-e40c-4314-b43a-827352a1ed2c" elementFormDefault="qualified">
    <xsd:import namespace="http://schemas.microsoft.com/office/2006/documentManagement/types"/>
    <xsd:import namespace="http://schemas.microsoft.com/office/infopath/2007/PartnerControls"/>
    <xsd:element name="LegacyDateFileReceived" ma:index="36" nillable="true" ma:displayName="Legacy Date File Received" ma:format="DateOnly" ma:internalName="LegacyDateFileReceived">
      <xsd:simpleType>
        <xsd:restriction base="dms:DateTime"/>
      </xsd:simpleType>
    </xsd:element>
    <xsd:element name="LegacyDateFileRequested" ma:index="37" nillable="true" ma:displayName="Legacy Date File Requested" ma:format="DateOnly" ma:internalName="LegacyDateFileRequested">
      <xsd:simpleType>
        <xsd:restriction base="dms:DateTime"/>
      </xsd:simpleType>
    </xsd:element>
    <xsd:element name="LegacyDateFileReturned" ma:index="38" nillable="true" ma:displayName="Legacy Date File Returned" ma:format="DateOnly" ma:internalName="LegacyDateFileReturned">
      <xsd:simpleType>
        <xsd:restriction base="dms:DateTime"/>
      </xsd:simpleType>
    </xsd:element>
    <xsd:element name="LegacyMinister" ma:index="39" nillable="true" ma:displayName="Legacy Minister" ma:internalName="LegacyMinister">
      <xsd:simpleType>
        <xsd:restriction base="dms:Text">
          <xsd:maxLength value="255"/>
        </xsd:restriction>
      </xsd:simpleType>
    </xsd:element>
    <xsd:element name="LegacyMP" ma:index="40" nillable="true" ma:displayName="Legacy MP" ma:internalName="LegacyMP">
      <xsd:simpleType>
        <xsd:restriction base="dms:Text">
          <xsd:maxLength value="255"/>
        </xsd:restriction>
      </xsd:simpleType>
    </xsd:element>
    <xsd:element name="LegacyFolderNotes" ma:index="41" nillable="true" ma:displayName="Legacy Folder Notes" ma:internalName="LegacyFolderNotes">
      <xsd:simpleType>
        <xsd:restriction base="dms:Note">
          <xsd:maxLength value="255"/>
        </xsd:restriction>
      </xsd:simpleType>
    </xsd:element>
    <xsd:element name="LegacyPhysicalItemLocation" ma:index="42" nillable="true" ma:displayName="Legacy Physical Item Location" ma:format="Dropdown" ma:internalName="LegacyPhysicalItemLocation">
      <xsd:simpleType>
        <xsd:restriction base="dms:Choice">
          <xsd:enumeration value="Off-Site"/>
          <xsd:enumeration value="TNA"/>
          <xsd:enumeration value="DECC"/>
        </xsd:restriction>
      </xsd:simpleType>
    </xsd:element>
    <xsd:element name="LegacyRequestType" ma:index="43" nillable="true" ma:displayName="Legacy Request Type" ma:format="Dropdown" ma:internalName="LegacyRequestType">
      <xsd:simpleType>
        <xsd:restriction base="dms:Choice">
          <xsd:enumeration value="FOI"/>
          <xsd:enumeration value="EIR"/>
          <xsd:enumeration value="PQ"/>
          <xsd:enumeration value="MC"/>
        </xsd:restriction>
      </xsd:simpleType>
    </xsd:element>
    <xsd:element name="LegacyDescriptor" ma:index="44" nillable="true" ma:displayName="Legacy Descriptor" ma:internalName="LegacyDescriptor">
      <xsd:simpleType>
        <xsd:restriction base="dms:Note">
          <xsd:maxLength value="255"/>
        </xsd:restriction>
      </xsd:simpleType>
    </xsd:element>
    <xsd:element name="LegacyFolderDocumentID" ma:index="45" nillable="true" ma:displayName="Legacy Folder Document ID" ma:internalName="LegacyFolderDocumentID">
      <xsd:simpleType>
        <xsd:restriction base="dms:Text">
          <xsd:maxLength value="255"/>
        </xsd:restriction>
      </xsd:simpleType>
    </xsd:element>
    <xsd:element name="LegacyDocumentID" ma:index="46" nillable="true" ma:displayName="Legacy Document ID" ma:internalName="LegacyDocumentID">
      <xsd:simpleType>
        <xsd:restriction base="dms:Text">
          <xsd:maxLength value="255"/>
        </xsd:restriction>
      </xsd:simpleType>
    </xsd:element>
    <xsd:element name="LegacyPhysicalFormat" ma:index="52" nillable="true" ma:displayName="Legacy Physical Format" ma:default="0" ma:internalName="LegacyPhysicalFormat">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73eab51-4d25-4cac-b397-13387b50a15c" elementFormDefault="qualified">
    <xsd:import namespace="http://schemas.microsoft.com/office/2006/documentManagement/types"/>
    <xsd:import namespace="http://schemas.microsoft.com/office/infopath/2007/PartnerControls"/>
    <xsd:element name="MediaServiceMetadata" ma:index="59" nillable="true" ma:displayName="MediaServiceMetadata" ma:hidden="true" ma:internalName="MediaServiceMetadata" ma:readOnly="true">
      <xsd:simpleType>
        <xsd:restriction base="dms:Note"/>
      </xsd:simpleType>
    </xsd:element>
    <xsd:element name="MediaServiceFastMetadata" ma:index="60" nillable="true" ma:displayName="MediaServiceFastMetadata" ma:hidden="true" ma:internalName="MediaServiceFastMetadata" ma:readOnly="true">
      <xsd:simpleType>
        <xsd:restriction base="dms:Note"/>
      </xsd:simpleType>
    </xsd:element>
    <xsd:element name="MediaServiceDateTaken" ma:index="61" nillable="true" ma:displayName="MediaServiceDateTaken" ma:hidden="true" ma:internalName="MediaServiceDateTaken" ma:readOnly="true">
      <xsd:simpleType>
        <xsd:restriction base="dms:Text"/>
      </xsd:simpleType>
    </xsd:element>
    <xsd:element name="MediaServiceAutoTags" ma:index="62" nillable="true" ma:displayName="MediaServiceAutoTags" ma:internalName="MediaServiceAutoTags" ma:readOnly="true">
      <xsd:simpleType>
        <xsd:restriction base="dms:Text"/>
      </xsd:simpleType>
    </xsd:element>
    <xsd:element name="MediaServiceLocation" ma:index="63" nillable="true" ma:displayName="MediaServiceLocation" ma:internalName="MediaServiceLocation" ma:readOnly="true">
      <xsd:simpleType>
        <xsd:restriction base="dms:Text"/>
      </xsd:simpleType>
    </xsd:element>
    <xsd:element name="MediaServiceOCR" ma:index="64" nillable="true" ma:displayName="MediaServiceOCR" ma:internalName="MediaServiceOCR" ma:readOnly="true">
      <xsd:simpleType>
        <xsd:restriction base="dms:Note">
          <xsd:maxLength value="255"/>
        </xsd:restriction>
      </xsd:simpleType>
    </xsd:element>
    <xsd:element name="CIRRUSPreviousRetentionPolicy" ma:index="76" nillable="true" ma:displayName="Previous Retention Policy" ma:internalName="CIRRUSPreviousRetentionPolicy">
      <xsd:simpleType>
        <xsd:restriction base="dms:Note">
          <xsd:maxLength value="255"/>
        </xsd:restriction>
      </xsd:simpleType>
    </xsd:element>
    <xsd:element name="LegacyCaseReferenceNumber" ma:index="77" nillable="true" ma:displayName="Legacy Case Reference Number" ma:internalName="LegacyCaseReferenceNumber">
      <xsd:simpleType>
        <xsd:restriction base="dms:Note">
          <xsd:maxLength value="255"/>
        </xsd:restriction>
      </xsd:simpleType>
    </xsd:element>
    <xsd:element name="MediaServiceEventHashCode" ma:index="78" nillable="true" ma:displayName="MediaServiceEventHashCode" ma:hidden="true" ma:internalName="MediaServiceEventHashCode" ma:readOnly="true">
      <xsd:simpleType>
        <xsd:restriction base="dms:Text"/>
      </xsd:simpleType>
    </xsd:element>
    <xsd:element name="MediaServiceGenerationTime" ma:index="79"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3a4c1-1bb4-49f2-a011-9c776a7eed2a" elementFormDefault="qualified">
    <xsd:import namespace="http://schemas.microsoft.com/office/2006/documentManagement/types"/>
    <xsd:import namespace="http://schemas.microsoft.com/office/infopath/2007/PartnerControls"/>
    <xsd:element name="m975189f4ba442ecbf67d4147307b177" ma:index="68" nillable="true" ma:taxonomy="true" ma:internalName="m975189f4ba442ecbf67d4147307b177" ma:taxonomyFieldName="Business_x0020_Unit" ma:displayName="Business Unit" ma:default="" ma:fieldId="{6975189f-4ba4-42ec-bf67-d4147307b177}" ma:sspId="9b0aeba9-2bce-41c2-8545-5d12d676a674" ma:termSetId="6f71e40e-3a2e-4baf-91d9-2069eb35453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72"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Government_x0020_Body xmlns="b413c3fd-5a3b-4239-b985-69032e371c04">BEIS</Government_x0020_Body>
    <Date_x0020_Opened xmlns="b413c3fd-5a3b-4239-b985-69032e371c04">2019-08-15T09:15:29+00:00</Date_x0020_Opened>
    <LegacyRecordCategoryIdentifier xmlns="b67a7830-db79-4a49-bf27-2aff92a2201a" xsi:nil="true"/>
    <LegacyDateFileRequested xmlns="a172083e-e40c-4314-b43a-827352a1ed2c" xsi:nil="true"/>
    <LegacyFolderType xmlns="b67a7830-db79-4a49-bf27-2aff92a2201a" xsi:nil="true"/>
    <LegacyRecordFolderIdentifier xmlns="b67a7830-db79-4a49-bf27-2aff92a2201a" xsi:nil="true"/>
    <LegacyFolder xmlns="b67a7830-db79-4a49-bf27-2aff92a2201a" xsi:nil="true"/>
    <LegacyMP xmlns="a172083e-e40c-4314-b43a-827352a1ed2c" xsi:nil="true"/>
    <LegacyDocumentID xmlns="a172083e-e40c-4314-b43a-827352a1ed2c" xsi:nil="true"/>
    <LegacyFolderDocumentID xmlns="a172083e-e40c-4314-b43a-827352a1ed2c" xsi:nil="true"/>
    <ExternallyShared xmlns="b67a7830-db79-4a49-bf27-2aff92a2201a" xsi:nil="true"/>
    <Descriptor xmlns="0063f72e-ace3-48fb-9c1f-5b513408b31f" xsi:nil="true"/>
    <LegacyDateFileReceived xmlns="a172083e-e40c-4314-b43a-827352a1ed2c" xsi:nil="true"/>
    <LegacyFolderLink xmlns="b67a7830-db79-4a49-bf27-2aff92a2201a" xsi:nil="true"/>
    <LegacyCaseReferenceNumber xmlns="a73eab51-4d25-4cac-b397-13387b50a15c" xsi:nil="true"/>
    <Document_x0020_Notes xmlns="b413c3fd-5a3b-4239-b985-69032e371c04" xsi:nil="true"/>
    <LegacyAdditionalAuthors xmlns="b67a7830-db79-4a49-bf27-2aff92a2201a" xsi:nil="true"/>
    <LegacyDocumentLink xmlns="b67a7830-db79-4a49-bf27-2aff92a2201a" xsi:nil="true"/>
    <CIRRUSPreviousLocation xmlns="b413c3fd-5a3b-4239-b985-69032e371c04" xsi:nil="true"/>
    <LegacyPhysicalItemLocation xmlns="a172083e-e40c-4314-b43a-827352a1ed2c" xsi:nil="true"/>
    <LegacyRequestType xmlns="a172083e-e40c-4314-b43a-827352a1ed2c" xsi:nil="true"/>
    <LegacyDescriptor xmlns="a172083e-e40c-4314-b43a-827352a1ed2c" xsi:nil="true"/>
    <IconOverlay xmlns="http://schemas.microsoft.com/sharepoint/v4" xsi:nil="true"/>
    <LegacyLastModifiedDate xmlns="b67a7830-db79-4a49-bf27-2aff92a2201a" xsi:nil="true"/>
    <LegacyDateClosed xmlns="b67a7830-db79-4a49-bf27-2aff92a2201a" xsi:nil="true"/>
    <LegacyHomeLocation xmlns="b67a7830-db79-4a49-bf27-2aff92a2201a" xsi:nil="true"/>
    <LegacyExpiryReviewDate xmlns="b67a7830-db79-4a49-bf27-2aff92a2201a" xsi:nil="true"/>
    <LegacyPhysicalFormat xmlns="a172083e-e40c-4314-b43a-827352a1ed2c">false</LegacyPhysicalFormat>
    <LegacyDocumentType xmlns="b67a7830-db79-4a49-bf27-2aff92a2201a" xsi:nil="true"/>
    <LegacyReferencesFromOtherItems xmlns="b67a7830-db79-4a49-bf27-2aff92a2201a" xsi:nil="true"/>
    <LegacyLastActionDate xmlns="b67a7830-db79-4a49-bf27-2aff92a2201a" xsi:nil="true"/>
    <m975189f4ba442ecbf67d4147307b177 xmlns="c963a4c1-1bb4-49f2-a011-9c776a7eed2a">
      <Terms xmlns="http://schemas.microsoft.com/office/infopath/2007/PartnerControls">
        <TermInfo xmlns="http://schemas.microsoft.com/office/infopath/2007/PartnerControls">
          <TermName xmlns="http://schemas.microsoft.com/office/infopath/2007/PartnerControls">Labour Markets Enforcement</TermName>
          <TermId xmlns="http://schemas.microsoft.com/office/infopath/2007/PartnerControls">9b5363d4-bec7-402d-98d2-c6c73c06056f</TermId>
        </TermInfo>
      </Terms>
    </m975189f4ba442ecbf67d4147307b177>
    <Security_x0020_Classification xmlns="0063f72e-ace3-48fb-9c1f-5b513408b31f">OFFICIAL</Security_x0020_Classification>
    <CIRRUSPreviousID xmlns="b413c3fd-5a3b-4239-b985-69032e371c04" xsi:nil="true"/>
    <LegacyModifier xmlns="b67a7830-db79-4a49-bf27-2aff92a2201a">
      <UserInfo>
        <DisplayName/>
        <AccountId xsi:nil="true"/>
        <AccountType/>
      </UserInfo>
    </LegacyModifier>
    <LegacyStatusonTransfer xmlns="b67a7830-db79-4a49-bf27-2aff92a2201a" xsi:nil="true"/>
    <LegacyDispositionAsOfDate xmlns="b67a7830-db79-4a49-bf27-2aff92a2201a" xsi:nil="true"/>
    <LegacyMinister xmlns="a172083e-e40c-4314-b43a-827352a1ed2c" xsi:nil="true"/>
    <LegacyFileplanTarget xmlns="b67a7830-db79-4a49-bf27-2aff92a2201a" xsi:nil="true"/>
    <LegacyContentType xmlns="b67a7830-db79-4a49-bf27-2aff92a2201a" xsi:nil="true"/>
    <LegacyCustodian xmlns="b67a7830-db79-4a49-bf27-2aff92a2201a" xsi:nil="true"/>
    <CIRRUSPreviousRetentionPolicy xmlns="a73eab51-4d25-4cac-b397-13387b50a15c" xsi:nil="true"/>
    <National_x0020_Caveat xmlns="0063f72e-ace3-48fb-9c1f-5b513408b31f" xsi:nil="true"/>
    <LegacyProtectiveMarking xmlns="b67a7830-db79-4a49-bf27-2aff92a2201a" xsi:nil="true"/>
    <LegacyDateFileReturned xmlns="a172083e-e40c-4314-b43a-827352a1ed2c" xsi:nil="true"/>
    <LegacyReferencesToOtherItems xmlns="b67a7830-db79-4a49-bf27-2aff92a2201a" xsi:nil="true"/>
    <Retention_x0020_Label xmlns="a8f60570-4bd3-4f2b-950b-a996de8ab151">HMG PPP Review</Retention_x0020_Label>
    <LegacyCopyright xmlns="b67a7830-db79-4a49-bf27-2aff92a2201a" xsi:nil="true"/>
    <Handling_x0020_Instructions xmlns="b413c3fd-5a3b-4239-b985-69032e371c04" xsi:nil="true"/>
    <Date_x0020_Closed xmlns="b413c3fd-5a3b-4239-b985-69032e371c04" xsi:nil="true"/>
    <LegacyTags xmlns="b67a7830-db79-4a49-bf27-2aff92a2201a" xsi:nil="true"/>
    <LegacyFolderNotes xmlns="a172083e-e40c-4314-b43a-827352a1ed2c" xsi:nil="true"/>
    <TaxCatchAll xmlns="0063f72e-ace3-48fb-9c1f-5b513408b31f">
      <Value>44</Value>
    </TaxCatchAll>
    <LegacyNumericClass xmlns="b67a7830-db79-4a49-bf27-2aff92a2201a" xsi:nil="true"/>
    <LegacyCurrentLocation xmlns="b67a7830-db79-4a49-bf27-2aff92a2201a" xsi:nil="true"/>
    <_dlc_DocId xmlns="0063f72e-ace3-48fb-9c1f-5b513408b31f">2QFN7KK647Q6-1979803119-65730</_dlc_DocId>
    <_dlc_DocIdUrl xmlns="0063f72e-ace3-48fb-9c1f-5b513408b31f">
      <Url>https://beisgov.sharepoint.com/sites/beis/347/_layouts/15/DocIdRedir.aspx?ID=2QFN7KK647Q6-1979803119-65730</Url>
      <Description>2QFN7KK647Q6-1979803119-65730</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8D057-75CF-4099-AC2B-3FBFD8A2F641}">
  <ds:schemaRefs>
    <ds:schemaRef ds:uri="http://schemas.microsoft.com/sharepoint/events"/>
  </ds:schemaRefs>
</ds:datastoreItem>
</file>

<file path=customXml/itemProps2.xml><?xml version="1.0" encoding="utf-8"?>
<ds:datastoreItem xmlns:ds="http://schemas.openxmlformats.org/officeDocument/2006/customXml" ds:itemID="{2E52FA04-F0D4-4FFC-803E-9826A4C6F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7a7830-db79-4a49-bf27-2aff92a2201a"/>
    <ds:schemaRef ds:uri="b413c3fd-5a3b-4239-b985-69032e371c04"/>
    <ds:schemaRef ds:uri="0063f72e-ace3-48fb-9c1f-5b513408b31f"/>
    <ds:schemaRef ds:uri="a8f60570-4bd3-4f2b-950b-a996de8ab151"/>
    <ds:schemaRef ds:uri="a172083e-e40c-4314-b43a-827352a1ed2c"/>
    <ds:schemaRef ds:uri="a73eab51-4d25-4cac-b397-13387b50a15c"/>
    <ds:schemaRef ds:uri="c963a4c1-1bb4-49f2-a011-9c776a7eed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C03847-0F83-4B8B-BC8A-485607A112AD}">
  <ds:schemaRefs>
    <ds:schemaRef ds:uri="http://schemas.microsoft.com/sharepoint/v3/contenttype/forms"/>
  </ds:schemaRefs>
</ds:datastoreItem>
</file>

<file path=customXml/itemProps4.xml><?xml version="1.0" encoding="utf-8"?>
<ds:datastoreItem xmlns:ds="http://schemas.openxmlformats.org/officeDocument/2006/customXml" ds:itemID="{6982A14E-768E-44EE-B0FC-E085F6349C2D}">
  <ds:schemaRefs>
    <ds:schemaRef ds:uri="http://schemas.microsoft.com/office/2006/metadata/properties"/>
    <ds:schemaRef ds:uri="http://schemas.microsoft.com/office/infopath/2007/PartnerControls"/>
    <ds:schemaRef ds:uri="b413c3fd-5a3b-4239-b985-69032e371c04"/>
    <ds:schemaRef ds:uri="b67a7830-db79-4a49-bf27-2aff92a2201a"/>
    <ds:schemaRef ds:uri="a172083e-e40c-4314-b43a-827352a1ed2c"/>
    <ds:schemaRef ds:uri="0063f72e-ace3-48fb-9c1f-5b513408b31f"/>
    <ds:schemaRef ds:uri="a73eab51-4d25-4cac-b397-13387b50a15c"/>
    <ds:schemaRef ds:uri="http://schemas.microsoft.com/sharepoint/v4"/>
    <ds:schemaRef ds:uri="c963a4c1-1bb4-49f2-a011-9c776a7eed2a"/>
    <ds:schemaRef ds:uri="a8f60570-4bd3-4f2b-950b-a996de8ab151"/>
  </ds:schemaRefs>
</ds:datastoreItem>
</file>

<file path=customXml/itemProps5.xml><?xml version="1.0" encoding="utf-8"?>
<ds:datastoreItem xmlns:ds="http://schemas.openxmlformats.org/officeDocument/2006/customXml" ds:itemID="{A0451A18-1FCD-44C4-BC9A-6A5408607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KID-PSC.dotx</Template>
  <TotalTime>1</TotalTime>
  <Pages>2</Pages>
  <Words>305</Words>
  <Characters>1742</Characters>
  <Application>Microsoft Office Word</Application>
  <DocSecurity>0</DocSecurity>
  <Lines>14</Lines>
  <Paragraphs>4</Paragraphs>
  <ScaleCrop>false</ScaleCrop>
  <Company/>
  <LinksUpToDate>false</LinksUpToDate>
  <CharactersWithSpaces>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Ian (Labour Markets)</dc:creator>
  <cp:keywords/>
  <dc:description/>
  <cp:lastModifiedBy>Graeme Orchard</cp:lastModifiedBy>
  <cp:revision>3</cp:revision>
  <cp:lastPrinted>2018-10-24T02:03:00Z</cp:lastPrinted>
  <dcterms:created xsi:type="dcterms:W3CDTF">2020-02-07T09:15:00Z</dcterms:created>
  <dcterms:modified xsi:type="dcterms:W3CDTF">2020-02-07T09:21:00Z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usiness Unit">
    <vt:lpwstr>44;#Labour Markets Enforcement|9b5363d4-bec7-402d-98d2-c6c73c06056f</vt:lpwstr>
  </property>
  <property fmtid="{D5CDD505-2E9C-101B-9397-08002B2CF9AE}" pid="3" name="ContentTypeId">
    <vt:lpwstr>0x010100EE7C4E0D138FAE4DA857794F80E2352D</vt:lpwstr>
  </property>
  <property fmtid="{D5CDD505-2E9C-101B-9397-08002B2CF9AE}" pid="4" name="_dlc_DocIdItemGuid">
    <vt:lpwstr>e38f0f26-14c3-4997-bec1-1a07f6024faf</vt:lpwstr>
  </property>
  <property fmtid="{D5CDD505-2E9C-101B-9397-08002B2CF9AE}" pid="5" name="MailSubject">
    <vt:lpwstr/>
  </property>
  <property fmtid="{D5CDD505-2E9C-101B-9397-08002B2CF9AE}" pid="6" name="_dlc_BarcodeValue">
    <vt:lpwstr/>
  </property>
  <property fmtid="{D5CDD505-2E9C-101B-9397-08002B2CF9AE}" pid="7" name="Order">
    <vt:r8>5539800</vt:r8>
  </property>
  <property fmtid="{D5CDD505-2E9C-101B-9397-08002B2CF9AE}" pid="8" name="LegacyPaperReason">
    <vt:lpwstr/>
  </property>
  <property fmtid="{D5CDD505-2E9C-101B-9397-08002B2CF9AE}" pid="9" name="MailAttachments">
    <vt:bool>false</vt:bool>
  </property>
  <property fmtid="{D5CDD505-2E9C-101B-9397-08002B2CF9AE}" pid="10" name="MailPreviewData">
    <vt:lpwstr/>
  </property>
  <property fmtid="{D5CDD505-2E9C-101B-9397-08002B2CF9AE}" pid="11" name="LegacyMovementHistory">
    <vt:lpwstr/>
  </property>
  <property fmtid="{D5CDD505-2E9C-101B-9397-08002B2CF9AE}" pid="12" name="xd_ProgID">
    <vt:lpwstr/>
  </property>
  <property fmtid="{D5CDD505-2E9C-101B-9397-08002B2CF9AE}" pid="13" name="MailIn-Reply-To">
    <vt:lpwstr/>
  </property>
  <property fmtid="{D5CDD505-2E9C-101B-9397-08002B2CF9AE}" pid="14" name="_dlc_Exempt">
    <vt:bool>false</vt:bool>
  </property>
  <property fmtid="{D5CDD505-2E9C-101B-9397-08002B2CF9AE}" pid="15" name="Held By">
    <vt:lpwstr/>
  </property>
  <property fmtid="{D5CDD505-2E9C-101B-9397-08002B2CF9AE}" pid="16" name="ComplianceAssetId">
    <vt:lpwstr/>
  </property>
  <property fmtid="{D5CDD505-2E9C-101B-9397-08002B2CF9AE}" pid="17" name="TemplateUrl">
    <vt:lpwstr/>
  </property>
  <property fmtid="{D5CDD505-2E9C-101B-9397-08002B2CF9AE}" pid="18" name="MailTo">
    <vt:lpwstr/>
  </property>
  <property fmtid="{D5CDD505-2E9C-101B-9397-08002B2CF9AE}" pid="19" name="_dlc_BarcodeImage">
    <vt:lpwstr/>
  </property>
  <property fmtid="{D5CDD505-2E9C-101B-9397-08002B2CF9AE}" pid="20" name="DLCPolicyLabelLock">
    <vt:lpwstr/>
  </property>
  <property fmtid="{D5CDD505-2E9C-101B-9397-08002B2CF9AE}" pid="21" name="LegacyHistoricalBarcode">
    <vt:lpwstr/>
  </property>
  <property fmtid="{D5CDD505-2E9C-101B-9397-08002B2CF9AE}" pid="22" name="MailFrom">
    <vt:lpwstr/>
  </property>
  <property fmtid="{D5CDD505-2E9C-101B-9397-08002B2CF9AE}" pid="23" name="MailOriginalSubject">
    <vt:lpwstr/>
  </property>
  <property fmtid="{D5CDD505-2E9C-101B-9397-08002B2CF9AE}" pid="24" name="LegacyAddresses">
    <vt:lpwstr/>
  </property>
  <property fmtid="{D5CDD505-2E9C-101B-9397-08002B2CF9AE}" pid="25" name="DLCPolicyLabelClientValue">
    <vt:lpwstr/>
  </property>
  <property fmtid="{D5CDD505-2E9C-101B-9397-08002B2CF9AE}" pid="26" name="LegacyDisposition">
    <vt:lpwstr/>
  </property>
  <property fmtid="{D5CDD505-2E9C-101B-9397-08002B2CF9AE}" pid="27" name="LegacyOriginator">
    <vt:lpwstr/>
  </property>
  <property fmtid="{D5CDD505-2E9C-101B-9397-08002B2CF9AE}" pid="28" name="MailCc">
    <vt:lpwstr/>
  </property>
  <property fmtid="{D5CDD505-2E9C-101B-9397-08002B2CF9AE}" pid="29" name="LegacyPhysicalObject">
    <vt:bool>false</vt:bool>
  </property>
  <property fmtid="{D5CDD505-2E9C-101B-9397-08002B2CF9AE}" pid="30" name="LegacyAddressee">
    <vt:lpwstr/>
  </property>
  <property fmtid="{D5CDD505-2E9C-101B-9397-08002B2CF9AE}" pid="31" name="_dlc_BarcodePreview">
    <vt:lpwstr/>
  </property>
  <property fmtid="{D5CDD505-2E9C-101B-9397-08002B2CF9AE}" pid="32" name="xd_Signature">
    <vt:bool>false</vt:bool>
  </property>
  <property fmtid="{D5CDD505-2E9C-101B-9397-08002B2CF9AE}" pid="33" name="MailReferences">
    <vt:lpwstr/>
  </property>
  <property fmtid="{D5CDD505-2E9C-101B-9397-08002B2CF9AE}" pid="34" name="Barcode">
    <vt:lpwstr/>
  </property>
  <property fmtid="{D5CDD505-2E9C-101B-9397-08002B2CF9AE}" pid="35" name="LegacySubject">
    <vt:lpwstr/>
  </property>
  <property fmtid="{D5CDD505-2E9C-101B-9397-08002B2CF9AE}" pid="36" name="LegacyBarcode">
    <vt:lpwstr/>
  </property>
  <property fmtid="{D5CDD505-2E9C-101B-9397-08002B2CF9AE}" pid="37" name="MailReply-To">
    <vt:lpwstr/>
  </property>
  <property fmtid="{D5CDD505-2E9C-101B-9397-08002B2CF9AE}" pid="38" name="LegacyForeignBarcode">
    <vt:lpwstr/>
  </property>
  <property fmtid="{D5CDD505-2E9C-101B-9397-08002B2CF9AE}" pid="39" name="DLCPolicyLabelValue">
    <vt:lpwstr/>
  </property>
</Properties>
</file>